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F2" w:rsidRDefault="008D02F2" w:rsidP="006E6B55">
      <w:pPr>
        <w:ind w:left="6237"/>
      </w:pPr>
      <w:r>
        <w:t xml:space="preserve">Согласовано </w:t>
      </w:r>
    </w:p>
    <w:p w:rsidR="008D02F2" w:rsidRDefault="008D02F2" w:rsidP="006E6B55">
      <w:pPr>
        <w:ind w:left="6237"/>
      </w:pPr>
      <w:r>
        <w:t>Глава Администрации городского поселения город Благовещенск Муниципального района Благовещенский район Республики Башкортостан</w:t>
      </w:r>
    </w:p>
    <w:p w:rsidR="008D02F2" w:rsidRDefault="008D02F2" w:rsidP="006E6B55">
      <w:pPr>
        <w:ind w:left="6237"/>
      </w:pPr>
      <w:r>
        <w:softHyphen/>
      </w:r>
      <w:r>
        <w:softHyphen/>
      </w:r>
      <w:r>
        <w:softHyphen/>
      </w:r>
      <w:r>
        <w:softHyphen/>
      </w:r>
      <w:r>
        <w:softHyphen/>
        <w:t>________С.В. Завгородний</w:t>
      </w:r>
    </w:p>
    <w:p w:rsidR="008D02F2" w:rsidRPr="00EE0E5F" w:rsidRDefault="008D02F2" w:rsidP="007159D7">
      <w:pPr>
        <w:jc w:val="center"/>
      </w:pPr>
    </w:p>
    <w:p w:rsidR="008D02F2" w:rsidRPr="00EE0E5F" w:rsidRDefault="008D02F2" w:rsidP="007159D7">
      <w:pPr>
        <w:jc w:val="center"/>
      </w:pPr>
    </w:p>
    <w:p w:rsidR="008D02F2" w:rsidRPr="00EE0E5F" w:rsidRDefault="008D02F2" w:rsidP="007159D7">
      <w:pPr>
        <w:jc w:val="center"/>
      </w:pPr>
    </w:p>
    <w:p w:rsidR="008D02F2" w:rsidRDefault="008D02F2" w:rsidP="007159D7">
      <w:pPr>
        <w:jc w:val="center"/>
      </w:pPr>
      <w:r w:rsidRPr="00EE0E5F">
        <w:t xml:space="preserve">И Н Ф О Р М А Ц И О Н Н О Е   С О О Б Щ Е Н И Е </w:t>
      </w:r>
    </w:p>
    <w:p w:rsidR="008D02F2" w:rsidRPr="00EE0E5F" w:rsidRDefault="008D02F2" w:rsidP="007159D7">
      <w:pPr>
        <w:jc w:val="center"/>
      </w:pPr>
    </w:p>
    <w:p w:rsidR="008D02F2" w:rsidRPr="00173991" w:rsidRDefault="008D02F2" w:rsidP="0085760D">
      <w:pPr>
        <w:ind w:firstLine="570"/>
        <w:jc w:val="both"/>
        <w:rPr>
          <w:color w:val="FF0000"/>
        </w:rPr>
      </w:pPr>
      <w:r w:rsidRPr="00EE0E5F">
        <w:t>Администрация</w:t>
      </w:r>
      <w:r>
        <w:t xml:space="preserve"> городского поселения г.Благовещенскм</w:t>
      </w:r>
      <w:r w:rsidRPr="00EE0E5F">
        <w:t xml:space="preserve">униципального района Благовещенский район Республики Башкортостан сообщает о проведении открытых аукционных торгов </w:t>
      </w:r>
      <w:r>
        <w:t xml:space="preserve">на право на размещение нестационарных торговых объектов (объектов по оказанию услуг) на территории городского поселения г.Благовещенск муниципального района Благовещенский район Республики </w:t>
      </w:r>
      <w:r w:rsidRPr="0072696B">
        <w:t>Башкортостан (постановление  № 398 от 08.05.2020г.).</w:t>
      </w:r>
    </w:p>
    <w:p w:rsidR="008D02F2" w:rsidRPr="00187663" w:rsidRDefault="008D02F2" w:rsidP="00902683">
      <w:pPr>
        <w:ind w:firstLine="570"/>
        <w:jc w:val="both"/>
      </w:pPr>
      <w:r w:rsidRPr="00EE0E5F">
        <w:t>Аукцион проводится открытым по составу участников и открытым по форме подачи предложений по цене. На продажу на открытом аукционе выставля</w:t>
      </w:r>
      <w:r>
        <w:t>е</w:t>
      </w:r>
      <w:r w:rsidRPr="00EE0E5F">
        <w:t>тся</w:t>
      </w:r>
      <w:r>
        <w:t xml:space="preserve"> право на размещение нестационарных торговых объектов (объектов по оказанию услуг) на территории </w:t>
      </w:r>
      <w:r w:rsidRPr="00187663">
        <w:t>городского поселения г.Благовещенск муниципального района Благовещенский район Республики Башкортостан.</w:t>
      </w:r>
    </w:p>
    <w:p w:rsidR="008D02F2" w:rsidRPr="00187663" w:rsidRDefault="008D02F2" w:rsidP="0017073F">
      <w:pPr>
        <w:ind w:firstLine="570"/>
        <w:jc w:val="both"/>
      </w:pPr>
      <w:r w:rsidRPr="00187663">
        <w:t xml:space="preserve">Аукцион </w:t>
      </w:r>
      <w:r w:rsidRPr="0072696B">
        <w:t xml:space="preserve">состоится </w:t>
      </w:r>
      <w:r>
        <w:t>16</w:t>
      </w:r>
      <w:r w:rsidRPr="0072696B">
        <w:t xml:space="preserve"> июня</w:t>
      </w:r>
      <w:r>
        <w:t xml:space="preserve"> </w:t>
      </w:r>
      <w:r w:rsidRPr="0072696B">
        <w:t>2020 года в 11.00</w:t>
      </w:r>
      <w:r w:rsidRPr="00187663">
        <w:t xml:space="preserve"> часов (время местное) по адресу: г.Благовещенск, ул.Седова, 96, (здание администрации).</w:t>
      </w:r>
    </w:p>
    <w:p w:rsidR="008D02F2" w:rsidRPr="00A2265B" w:rsidRDefault="008D02F2" w:rsidP="00A2265B">
      <w:pPr>
        <w:ind w:firstLine="570"/>
        <w:jc w:val="both"/>
        <w:sectPr w:rsidR="008D02F2" w:rsidRPr="00A2265B" w:rsidSect="00A2265B">
          <w:pgSz w:w="11907" w:h="16840" w:code="9"/>
          <w:pgMar w:top="777" w:right="794" w:bottom="471" w:left="1253" w:header="720" w:footer="720" w:gutter="0"/>
          <w:cols w:space="708"/>
          <w:docGrid w:linePitch="326"/>
        </w:sectPr>
      </w:pPr>
      <w:r w:rsidRPr="00187663">
        <w:t xml:space="preserve">Регистрация участников аукционных </w:t>
      </w:r>
      <w:r w:rsidRPr="0072696B">
        <w:t xml:space="preserve">торгов </w:t>
      </w:r>
      <w:r>
        <w:t>16</w:t>
      </w:r>
      <w:r w:rsidRPr="0072696B">
        <w:t xml:space="preserve"> июня 2020 г. с</w:t>
      </w:r>
      <w:r>
        <w:t>10</w:t>
      </w:r>
      <w:r w:rsidRPr="00187663">
        <w:t>.00-</w:t>
      </w:r>
      <w:r>
        <w:t>10</w:t>
      </w:r>
      <w:r w:rsidRPr="00187663">
        <w:t>.45часов (время местное) по адресу: г.Благовещенск, ул.</w:t>
      </w:r>
      <w:r>
        <w:t xml:space="preserve"> Парижская Коммуны, д.25.</w:t>
      </w:r>
    </w:p>
    <w:p w:rsidR="008D02F2" w:rsidRPr="00187663" w:rsidRDefault="008D02F2" w:rsidP="007B497A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№1</w:t>
      </w:r>
    </w:p>
    <w:p w:rsidR="008D02F2" w:rsidRDefault="008D02F2" w:rsidP="005E4BD3">
      <w:pPr>
        <w:jc w:val="both"/>
      </w:pP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7B497A">
            <w:r>
              <w:t>1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rPr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5pt;height:136pt">
                  <v:imagedata r:id="rId5" o:title=""/>
                </v:shape>
              </w:pict>
            </w:r>
          </w:p>
        </w:tc>
        <w:tc>
          <w:tcPr>
            <w:tcW w:w="4614" w:type="dxa"/>
          </w:tcPr>
          <w:p w:rsidR="008D02F2" w:rsidRPr="00D606F7" w:rsidRDefault="008D02F2" w:rsidP="00654F8D">
            <w:pPr>
              <w:jc w:val="both"/>
            </w:pPr>
            <w:r w:rsidRPr="00D606F7">
              <w:t>Нестационарный торговый объект (</w:t>
            </w:r>
            <w:r>
              <w:t>киоск</w:t>
            </w:r>
            <w:r w:rsidRPr="00D606F7">
              <w:t xml:space="preserve">) – реализация непродовольственных товаров. </w:t>
            </w:r>
          </w:p>
          <w:p w:rsidR="008D02F2" w:rsidRPr="00D606F7" w:rsidRDefault="008D02F2" w:rsidP="00654F8D">
            <w:pPr>
              <w:jc w:val="both"/>
            </w:pPr>
            <w:r w:rsidRPr="00D606F7">
              <w:t>Специализация нестационарного торгового объекта: реализация непродовольственных товаров.</w:t>
            </w:r>
          </w:p>
          <w:p w:rsidR="008D02F2" w:rsidRDefault="008D02F2" w:rsidP="00654F8D">
            <w:pPr>
              <w:jc w:val="both"/>
            </w:pPr>
            <w:r w:rsidRPr="00187663">
              <w:t xml:space="preserve">Местоположение: </w:t>
            </w:r>
            <w:r w:rsidRPr="0039059B">
              <w:t xml:space="preserve">Республика Башкортостан, город Благовещенск, </w:t>
            </w:r>
            <w:r w:rsidRPr="00D606F7">
              <w:t>улица Кирова, остановка «Ветлечебница»</w:t>
            </w:r>
            <w:r>
              <w:t>,</w:t>
            </w:r>
          </w:p>
          <w:p w:rsidR="008D02F2" w:rsidRPr="00D606F7" w:rsidRDefault="008D02F2" w:rsidP="00654F8D">
            <w:pPr>
              <w:jc w:val="both"/>
            </w:pPr>
            <w:r w:rsidRPr="00D606F7">
              <w:t xml:space="preserve">Площадь: </w:t>
            </w:r>
            <w:r>
              <w:t>9</w:t>
            </w:r>
            <w:r w:rsidRPr="00D606F7">
              <w:t>кв.м,</w:t>
            </w:r>
          </w:p>
          <w:p w:rsidR="008D02F2" w:rsidRDefault="008D02F2" w:rsidP="00654F8D">
            <w:pPr>
              <w:jc w:val="both"/>
            </w:pP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187663">
              <w:t xml:space="preserve">– </w:t>
            </w:r>
            <w:r>
              <w:t>2400,00</w:t>
            </w:r>
            <w:r w:rsidRPr="00187663">
              <w:t xml:space="preserve"> (</w:t>
            </w:r>
            <w:r>
              <w:t>две тысячи четыреста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120,00 </w:t>
            </w:r>
            <w:r w:rsidRPr="00187663">
              <w:t>(</w:t>
            </w:r>
            <w:r>
              <w:t>сто двадцать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</w:t>
            </w:r>
            <w:r w:rsidRPr="00187663">
              <w:t xml:space="preserve">0 % от начальной цены, что составляет </w:t>
            </w:r>
            <w:r>
              <w:t>480,00</w:t>
            </w:r>
            <w:r w:rsidRPr="00187663">
              <w:t xml:space="preserve"> (</w:t>
            </w:r>
            <w:r>
              <w:t>четыреста восемьдесят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Pr="00187663" w:rsidRDefault="008D02F2" w:rsidP="005E4BD3">
      <w:pPr>
        <w:jc w:val="both"/>
      </w:pPr>
    </w:p>
    <w:p w:rsidR="008D02F2" w:rsidRDefault="008D02F2" w:rsidP="00A67C8D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№2</w:t>
      </w:r>
    </w:p>
    <w:p w:rsidR="008D02F2" w:rsidRDefault="008D02F2" w:rsidP="005E4BD3">
      <w:pPr>
        <w:ind w:firstLine="570"/>
        <w:jc w:val="both"/>
        <w:rPr>
          <w:b/>
          <w:bCs/>
        </w:rPr>
      </w:pP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5266"/>
        <w:gridCol w:w="4399"/>
        <w:gridCol w:w="1188"/>
        <w:gridCol w:w="4058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D72BC4">
            <w:r>
              <w:t>2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26" type="#_x0000_t75" style="width:252.5pt;height:126.5pt">
                  <v:imagedata r:id="rId6" o:title=""/>
                </v:shape>
              </w:pict>
            </w:r>
          </w:p>
        </w:tc>
        <w:tc>
          <w:tcPr>
            <w:tcW w:w="4614" w:type="dxa"/>
          </w:tcPr>
          <w:p w:rsidR="008D02F2" w:rsidRPr="00111B17" w:rsidRDefault="008D02F2" w:rsidP="00654F8D">
            <w:pPr>
              <w:jc w:val="both"/>
            </w:pPr>
            <w:r w:rsidRPr="00111B17">
              <w:t>Нестационарный торговый объект (киоск) – реализация печатной продукции</w:t>
            </w:r>
            <w:r>
              <w:t>.</w:t>
            </w:r>
          </w:p>
          <w:p w:rsidR="008D02F2" w:rsidRPr="00111B17" w:rsidRDefault="008D02F2" w:rsidP="00654F8D">
            <w:pPr>
              <w:jc w:val="both"/>
            </w:pPr>
            <w:r w:rsidRPr="00111B17">
              <w:t>Специализация нестационарного торгового объекта: реализация печатной продукции</w:t>
            </w:r>
            <w:r>
              <w:t>.</w:t>
            </w:r>
            <w:r w:rsidRPr="00111B17">
              <w:t>Местоположение: Республика Башкортостан, город Благовещенск, ул. Седова, д.113/4 (рядом с парикмахерской «Анжелика»).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5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</w:t>
            </w:r>
            <w:r w:rsidRPr="00187663">
              <w:t xml:space="preserve">– </w:t>
            </w:r>
            <w:r>
              <w:t>1300,00</w:t>
            </w:r>
            <w:r w:rsidRPr="00187663">
              <w:t xml:space="preserve"> (</w:t>
            </w:r>
            <w:r>
              <w:t>одна тысяча триста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65,00 </w:t>
            </w:r>
            <w:r w:rsidRPr="00187663">
              <w:t>(</w:t>
            </w:r>
            <w:r>
              <w:t>шестьдесят пять</w:t>
            </w:r>
            <w:r w:rsidRPr="00187663">
              <w:t>) рубл</w:t>
            </w:r>
            <w:r>
              <w:t>ь00</w:t>
            </w:r>
            <w:r w:rsidRPr="00187663">
              <w:t xml:space="preserve"> копеек.</w:t>
            </w:r>
          </w:p>
          <w:p w:rsidR="008D02F2" w:rsidRPr="0039059B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260,00</w:t>
            </w:r>
            <w:r w:rsidRPr="00187663">
              <w:t xml:space="preserve"> (</w:t>
            </w:r>
            <w:r>
              <w:t>двести шестьдесят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  <w:p w:rsidR="008D02F2" w:rsidRDefault="008D02F2" w:rsidP="00654F8D">
            <w:pPr>
              <w:jc w:val="both"/>
            </w:pPr>
          </w:p>
        </w:tc>
      </w:tr>
    </w:tbl>
    <w:p w:rsidR="008D02F2" w:rsidRDefault="008D02F2" w:rsidP="00577FB5">
      <w:pPr>
        <w:ind w:firstLine="570"/>
        <w:jc w:val="center"/>
        <w:rPr>
          <w:b/>
          <w:bCs/>
        </w:rPr>
      </w:pPr>
    </w:p>
    <w:p w:rsidR="008D02F2" w:rsidRDefault="008D02F2" w:rsidP="00577FB5">
      <w:pPr>
        <w:ind w:firstLine="570"/>
        <w:jc w:val="center"/>
        <w:rPr>
          <w:b/>
          <w:bCs/>
        </w:rPr>
      </w:pPr>
    </w:p>
    <w:p w:rsidR="008D02F2" w:rsidRDefault="008D02F2" w:rsidP="00577FB5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№3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D72BC4">
            <w:r>
              <w:t>3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27" type="#_x0000_t75" style="width:179pt;height:160pt">
                  <v:imagedata r:id="rId7" o:title=""/>
                </v:shape>
              </w:pict>
            </w:r>
          </w:p>
        </w:tc>
        <w:tc>
          <w:tcPr>
            <w:tcW w:w="4614" w:type="dxa"/>
          </w:tcPr>
          <w:p w:rsidR="008D02F2" w:rsidRPr="00C10A92" w:rsidRDefault="008D02F2" w:rsidP="00654F8D">
            <w:pPr>
              <w:jc w:val="both"/>
            </w:pPr>
            <w:r w:rsidRPr="00F278AC">
              <w:t>Нестационарный торговый объект (</w:t>
            </w:r>
            <w:r>
              <w:t>павильон</w:t>
            </w:r>
            <w:r w:rsidRPr="00F278AC">
              <w:t xml:space="preserve">) – </w:t>
            </w:r>
            <w:r w:rsidRPr="00C10A92">
              <w:t>реализация непродовольственных и продовольственных товаров.</w:t>
            </w:r>
          </w:p>
          <w:p w:rsidR="008D02F2" w:rsidRPr="00C10A92" w:rsidRDefault="008D02F2" w:rsidP="00654F8D">
            <w:pPr>
              <w:jc w:val="both"/>
            </w:pPr>
            <w:r w:rsidRPr="00F278AC">
              <w:t xml:space="preserve">Специализация нестационарного торгового объекта: </w:t>
            </w:r>
            <w:r w:rsidRPr="00C10A92">
              <w:t xml:space="preserve">реализация непродовольственных и продовольственных товаров. </w:t>
            </w:r>
          </w:p>
          <w:p w:rsidR="008D02F2" w:rsidRPr="00F278AC" w:rsidRDefault="008D02F2" w:rsidP="00654F8D">
            <w:pPr>
              <w:jc w:val="both"/>
            </w:pPr>
            <w:r w:rsidRPr="00F278AC">
              <w:t xml:space="preserve">Местоположение: Республика Башкортостан, город Благовещенск, ул. Седова, около </w:t>
            </w:r>
            <w:r>
              <w:t>д.110.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32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187663">
              <w:t xml:space="preserve">– </w:t>
            </w:r>
            <w:r>
              <w:t>9000,00</w:t>
            </w:r>
            <w:r w:rsidRPr="00187663">
              <w:t xml:space="preserve"> (</w:t>
            </w:r>
            <w:r>
              <w:t>девять тысяч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450,00 </w:t>
            </w:r>
            <w:r w:rsidRPr="00187663">
              <w:t>(</w:t>
            </w:r>
            <w:r>
              <w:t>четыреста 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1800,00</w:t>
            </w:r>
            <w:r w:rsidRPr="00187663">
              <w:t xml:space="preserve"> (</w:t>
            </w:r>
            <w:r>
              <w:t>одна тысяча восемьсот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Pr="00187663" w:rsidRDefault="008D02F2" w:rsidP="00FD70EA">
      <w:pPr>
        <w:ind w:firstLine="570"/>
        <w:jc w:val="both"/>
        <w:rPr>
          <w:b/>
          <w:bCs/>
        </w:rPr>
      </w:pPr>
    </w:p>
    <w:p w:rsidR="008D02F2" w:rsidRDefault="008D02F2" w:rsidP="00577FB5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№4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4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28" type="#_x0000_t75" style="width:172.5pt;height:149pt">
                  <v:imagedata r:id="rId8" o:title=""/>
                </v:shape>
              </w:pict>
            </w:r>
          </w:p>
        </w:tc>
        <w:tc>
          <w:tcPr>
            <w:tcW w:w="4614" w:type="dxa"/>
          </w:tcPr>
          <w:p w:rsidR="008D02F2" w:rsidRPr="00C10A92" w:rsidRDefault="008D02F2" w:rsidP="00654F8D">
            <w:pPr>
              <w:jc w:val="both"/>
            </w:pPr>
            <w:r w:rsidRPr="00F278AC">
              <w:t>Нестационарный торговый объект (</w:t>
            </w:r>
            <w:r>
              <w:t>павильон</w:t>
            </w:r>
            <w:r w:rsidRPr="00F278AC">
              <w:t xml:space="preserve">) – </w:t>
            </w:r>
            <w:r w:rsidRPr="00C10A92">
              <w:t>реализация непродовольственных и продовольственных товаров.</w:t>
            </w:r>
          </w:p>
          <w:p w:rsidR="008D02F2" w:rsidRPr="00C10A92" w:rsidRDefault="008D02F2" w:rsidP="00654F8D">
            <w:pPr>
              <w:jc w:val="both"/>
            </w:pPr>
            <w:r w:rsidRPr="00F278AC">
              <w:t xml:space="preserve">Специализация нестационарного торгового объекта: </w:t>
            </w:r>
            <w:r w:rsidRPr="00C10A92">
              <w:t xml:space="preserve">реализация непродовольственных и продовольственных товаров. </w:t>
            </w:r>
          </w:p>
          <w:p w:rsidR="008D02F2" w:rsidRPr="000C1810" w:rsidRDefault="008D02F2" w:rsidP="00654F8D">
            <w:pPr>
              <w:jc w:val="both"/>
            </w:pPr>
            <w:r w:rsidRPr="000C1810">
              <w:t>Местоположение: Республика Башкортостан, город Благовещенск, город Благовещенск, ул.Сосновая, около д.15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18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96FD1">
              <w:t>– 5000</w:t>
            </w:r>
            <w:r>
              <w:t>,00</w:t>
            </w:r>
            <w:r w:rsidRPr="00187663">
              <w:t xml:space="preserve"> (</w:t>
            </w:r>
            <w:r>
              <w:t>пять тысяч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250,00 </w:t>
            </w:r>
            <w:r w:rsidRPr="00187663">
              <w:t>(</w:t>
            </w:r>
            <w:r>
              <w:t>двести 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1000,00</w:t>
            </w:r>
            <w:r w:rsidRPr="00187663">
              <w:t xml:space="preserve"> (</w:t>
            </w:r>
            <w:r>
              <w:t>одна тысяча</w:t>
            </w:r>
            <w:r w:rsidRPr="00187663">
              <w:t>) рубл</w:t>
            </w:r>
            <w:r>
              <w:t>я00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Default="008D02F2" w:rsidP="000843E2">
      <w:pPr>
        <w:ind w:firstLine="570"/>
        <w:jc w:val="center"/>
        <w:rPr>
          <w:b/>
          <w:bCs/>
        </w:rPr>
      </w:pPr>
    </w:p>
    <w:p w:rsidR="008D02F2" w:rsidRDefault="008D02F2" w:rsidP="000843E2">
      <w:pPr>
        <w:ind w:firstLine="570"/>
        <w:jc w:val="center"/>
        <w:rPr>
          <w:b/>
          <w:bCs/>
        </w:rPr>
      </w:pPr>
    </w:p>
    <w:p w:rsidR="008D02F2" w:rsidRDefault="008D02F2" w:rsidP="000843E2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5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5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29" type="#_x0000_t75" style="width:176pt;height:152pt">
                  <v:imagedata r:id="rId9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 xml:space="preserve">емкости для </w:t>
            </w:r>
            <w:r>
              <w:t>молока</w:t>
            </w:r>
            <w:r w:rsidRPr="002C5EAB">
              <w:t xml:space="preserve"> – розничная продажа </w:t>
            </w:r>
            <w:r>
              <w:t>молока.</w:t>
            </w:r>
          </w:p>
          <w:p w:rsidR="008D02F2" w:rsidRPr="00700872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 xml:space="preserve">розничная продажа </w:t>
            </w:r>
            <w:r>
              <w:t>молока.</w:t>
            </w:r>
            <w:r w:rsidRPr="00700872">
              <w:t>Местоположение: Республика Башкортостан, город Благовещенск, ул.Братьев Першиных, д.6, (около кафе «Венеция»);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96FD1">
              <w:t>– 800</w:t>
            </w:r>
            <w:r>
              <w:t>,00</w:t>
            </w:r>
            <w:r w:rsidRPr="00187663">
              <w:t xml:space="preserve"> (</w:t>
            </w:r>
            <w:r>
              <w:t>восемьсот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40,00 </w:t>
            </w:r>
            <w:r w:rsidRPr="00187663">
              <w:t>(</w:t>
            </w:r>
            <w:r>
              <w:t>сорок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160,00</w:t>
            </w:r>
            <w:r w:rsidRPr="00187663">
              <w:t xml:space="preserve"> (</w:t>
            </w:r>
            <w:r>
              <w:t>сто шестьдесят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  <w:p w:rsidR="008D02F2" w:rsidRDefault="008D02F2" w:rsidP="00654F8D">
            <w:pPr>
              <w:jc w:val="both"/>
            </w:pPr>
          </w:p>
        </w:tc>
      </w:tr>
    </w:tbl>
    <w:p w:rsidR="008D02F2" w:rsidRPr="00187663" w:rsidRDefault="008D02F2" w:rsidP="00B2317E">
      <w:pPr>
        <w:ind w:firstLine="570"/>
        <w:jc w:val="both"/>
        <w:rPr>
          <w:b/>
          <w:bCs/>
        </w:rPr>
      </w:pPr>
    </w:p>
    <w:p w:rsidR="008D02F2" w:rsidRDefault="008D02F2" w:rsidP="000843E2">
      <w:pPr>
        <w:ind w:firstLine="567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6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6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rPr>
                <w:noProof/>
              </w:rPr>
              <w:pict>
                <v:shape id="Рисунок 1" o:spid="_x0000_i1030" type="#_x0000_t75" style="width:114.5pt;height:156.5pt;visibility:visible">
                  <v:imagedata r:id="rId10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 xml:space="preserve">емкости для </w:t>
            </w:r>
            <w:r>
              <w:t>молока</w:t>
            </w:r>
            <w:r w:rsidRPr="002C5EAB">
              <w:t xml:space="preserve"> – розничная продажа </w:t>
            </w:r>
            <w:r>
              <w:t>молока.</w:t>
            </w:r>
          </w:p>
          <w:p w:rsidR="008D02F2" w:rsidRPr="00E02E07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 xml:space="preserve">розничная продажа </w:t>
            </w:r>
            <w:r>
              <w:t>молока.</w:t>
            </w:r>
            <w:r w:rsidRPr="00E02E07">
              <w:t>Местоположение: Республика Башкортостан, город Благовещенск, ул.Коммунистическая, д.12, (рядом с домом быта);</w:t>
            </w:r>
          </w:p>
          <w:p w:rsidR="008D02F2" w:rsidRPr="006134C5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  <w:p w:rsidR="008D02F2" w:rsidRDefault="008D02F2" w:rsidP="00654F8D">
            <w:pPr>
              <w:jc w:val="both"/>
            </w:pP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96FD1">
              <w:t>– 800,</w:t>
            </w:r>
            <w:r>
              <w:t>00</w:t>
            </w:r>
            <w:r w:rsidRPr="00187663">
              <w:t xml:space="preserve"> (</w:t>
            </w:r>
            <w:r>
              <w:t>восемьсот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40,00 </w:t>
            </w:r>
            <w:r w:rsidRPr="00187663">
              <w:t>(</w:t>
            </w:r>
            <w:r>
              <w:t>сорок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160,00</w:t>
            </w:r>
            <w:r w:rsidRPr="00187663">
              <w:t xml:space="preserve"> (</w:t>
            </w:r>
            <w:r>
              <w:t>сто шестьдесят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  <w:p w:rsidR="008D02F2" w:rsidRDefault="008D02F2" w:rsidP="00654F8D">
            <w:pPr>
              <w:jc w:val="both"/>
            </w:pPr>
          </w:p>
        </w:tc>
      </w:tr>
    </w:tbl>
    <w:p w:rsidR="008D02F2" w:rsidRPr="00187663" w:rsidRDefault="008D02F2" w:rsidP="00E02E07">
      <w:pPr>
        <w:ind w:firstLine="567"/>
        <w:jc w:val="both"/>
        <w:rPr>
          <w:b/>
          <w:bCs/>
        </w:rPr>
      </w:pPr>
    </w:p>
    <w:p w:rsidR="008D02F2" w:rsidRDefault="008D02F2" w:rsidP="00B2317E">
      <w:pPr>
        <w:ind w:firstLine="570"/>
        <w:jc w:val="both"/>
        <w:rPr>
          <w:b/>
          <w:bCs/>
        </w:rPr>
      </w:pPr>
    </w:p>
    <w:p w:rsidR="008D02F2" w:rsidRDefault="008D02F2" w:rsidP="00A67C8D">
      <w:pPr>
        <w:rPr>
          <w:b/>
          <w:bCs/>
        </w:rPr>
      </w:pPr>
    </w:p>
    <w:p w:rsidR="008D02F2" w:rsidRDefault="008D02F2" w:rsidP="00A67C8D">
      <w:pPr>
        <w:rPr>
          <w:b/>
          <w:bCs/>
        </w:rPr>
      </w:pPr>
    </w:p>
    <w:p w:rsidR="008D02F2" w:rsidRDefault="008D02F2" w:rsidP="00A67C8D">
      <w:pPr>
        <w:rPr>
          <w:b/>
          <w:bCs/>
        </w:rPr>
      </w:pPr>
    </w:p>
    <w:p w:rsidR="008D02F2" w:rsidRDefault="008D02F2" w:rsidP="000843E2">
      <w:pPr>
        <w:ind w:firstLine="570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7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7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1" type="#_x0000_t75" style="width:166pt;height:135.5pt">
                  <v:imagedata r:id="rId11" o:title=""/>
                </v:shape>
              </w:pict>
            </w:r>
          </w:p>
        </w:tc>
        <w:tc>
          <w:tcPr>
            <w:tcW w:w="4614" w:type="dxa"/>
          </w:tcPr>
          <w:p w:rsidR="008D02F2" w:rsidRPr="00B2317E" w:rsidRDefault="008D02F2" w:rsidP="00654F8D">
            <w:pPr>
              <w:jc w:val="both"/>
            </w:pPr>
            <w:r w:rsidRPr="0039059B">
              <w:t>Нестационарный торговый объект (</w:t>
            </w:r>
            <w:r>
              <w:t>киоск</w:t>
            </w:r>
            <w:r w:rsidRPr="0039059B">
              <w:t xml:space="preserve">) – </w:t>
            </w:r>
            <w:r w:rsidRPr="006134C5">
              <w:t xml:space="preserve">услуги общественного питания </w:t>
            </w:r>
            <w:r w:rsidRPr="00B2317E">
              <w:t>(быстрое питание)</w:t>
            </w:r>
            <w:r>
              <w:t>.</w:t>
            </w:r>
          </w:p>
          <w:p w:rsidR="008D02F2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6134C5">
              <w:t xml:space="preserve">услуги общественного питания </w:t>
            </w:r>
            <w:r>
              <w:t>(</w:t>
            </w:r>
            <w:r w:rsidRPr="00B2317E">
              <w:t>быстрое питание</w:t>
            </w:r>
            <w:r>
              <w:t>).</w:t>
            </w:r>
          </w:p>
          <w:p w:rsidR="008D02F2" w:rsidRPr="00E02E07" w:rsidRDefault="008D02F2" w:rsidP="00654F8D">
            <w:pPr>
              <w:jc w:val="both"/>
            </w:pPr>
            <w:r w:rsidRPr="00E02E07">
              <w:t>Местоположение: Республика Башкортостан, город Благовещенск, рядом с домом № 112/2 по ул.Седова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15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96FD1">
              <w:t>– 4000,</w:t>
            </w:r>
            <w:r>
              <w:t>00</w:t>
            </w:r>
            <w:r w:rsidRPr="00187663">
              <w:t xml:space="preserve"> (</w:t>
            </w:r>
            <w:r>
              <w:t>четыре тысячи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200,00 </w:t>
            </w:r>
            <w:r w:rsidRPr="00187663">
              <w:t>(</w:t>
            </w:r>
            <w:r>
              <w:t>двести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800,00</w:t>
            </w:r>
            <w:r w:rsidRPr="00187663">
              <w:t xml:space="preserve"> (</w:t>
            </w:r>
            <w:r>
              <w:t>восемьсот</w:t>
            </w:r>
            <w:r w:rsidRPr="00187663">
              <w:t>) рубл</w:t>
            </w:r>
            <w:r>
              <w:t>ей 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Pr="00187663" w:rsidRDefault="008D02F2" w:rsidP="000843E2">
      <w:pPr>
        <w:ind w:firstLine="570"/>
        <w:jc w:val="center"/>
        <w:rPr>
          <w:b/>
          <w:bCs/>
        </w:rPr>
      </w:pPr>
    </w:p>
    <w:p w:rsidR="008D02F2" w:rsidRDefault="008D02F2" w:rsidP="007063D0">
      <w:pPr>
        <w:ind w:firstLine="567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8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8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2" type="#_x0000_t75" style="width:185.5pt;height:127.5pt">
                  <v:imagedata r:id="rId12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>Нестационарный торговый объект (</w:t>
            </w:r>
            <w:r>
              <w:t>киоск</w:t>
            </w:r>
            <w:r w:rsidRPr="0039059B">
              <w:t xml:space="preserve">) – </w:t>
            </w:r>
            <w:r w:rsidRPr="002C5EAB">
              <w:t>быстрое питание – кофе с собой</w:t>
            </w:r>
            <w:r>
              <w:t>.</w:t>
            </w:r>
          </w:p>
          <w:p w:rsidR="008D02F2" w:rsidRPr="002C5EAB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>быстрое питание – кофе с собой</w:t>
            </w:r>
            <w:r>
              <w:t>.</w:t>
            </w:r>
            <w:r w:rsidRPr="00187663">
              <w:t xml:space="preserve"> Местоположение: </w:t>
            </w:r>
            <w:r w:rsidRPr="002C5EAB">
              <w:t>Республика Башкортостан, город Благовещенск, на территории городского парка имени Н.Я. Киселева (рядом с детской площадкой)</w:t>
            </w:r>
            <w:r>
              <w:t>.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Начальная цена предмета аукциона (в месяц)</w:t>
            </w:r>
            <w:r w:rsidRPr="00187663">
              <w:t xml:space="preserve">– </w:t>
            </w:r>
            <w:r>
              <w:t>1100,00</w:t>
            </w:r>
            <w:r w:rsidRPr="00187663">
              <w:t xml:space="preserve"> (</w:t>
            </w:r>
            <w:r>
              <w:t>одна тысяча сто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50,00 </w:t>
            </w:r>
            <w:r w:rsidRPr="00187663">
              <w:t>(</w:t>
            </w:r>
            <w:r>
              <w:t>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220,00</w:t>
            </w:r>
            <w:r w:rsidRPr="00187663">
              <w:t xml:space="preserve"> (</w:t>
            </w:r>
            <w:r>
              <w:t>двести двадцать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Default="008D02F2" w:rsidP="007063D0">
      <w:pPr>
        <w:ind w:firstLine="567"/>
        <w:jc w:val="center"/>
        <w:rPr>
          <w:b/>
          <w:bCs/>
        </w:rPr>
      </w:pPr>
    </w:p>
    <w:p w:rsidR="008D02F2" w:rsidRPr="00187663" w:rsidRDefault="008D02F2" w:rsidP="0099399F">
      <w:pPr>
        <w:ind w:firstLine="567"/>
        <w:jc w:val="both"/>
        <w:rPr>
          <w:b/>
          <w:bCs/>
        </w:rPr>
      </w:pPr>
    </w:p>
    <w:p w:rsidR="008D02F2" w:rsidRDefault="008D02F2" w:rsidP="0099399F">
      <w:pPr>
        <w:ind w:firstLine="567"/>
        <w:jc w:val="both"/>
        <w:rPr>
          <w:b/>
          <w:bCs/>
        </w:rPr>
      </w:pPr>
    </w:p>
    <w:p w:rsidR="008D02F2" w:rsidRDefault="008D02F2" w:rsidP="007063D0">
      <w:pPr>
        <w:rPr>
          <w:b/>
          <w:bCs/>
        </w:rPr>
      </w:pPr>
    </w:p>
    <w:p w:rsidR="008D02F2" w:rsidRDefault="008D02F2" w:rsidP="00F551CD">
      <w:pPr>
        <w:rPr>
          <w:b/>
          <w:bCs/>
        </w:rPr>
      </w:pPr>
    </w:p>
    <w:p w:rsidR="008D02F2" w:rsidRDefault="008D02F2" w:rsidP="00F551CD">
      <w:pPr>
        <w:ind w:left="7080" w:firstLine="708"/>
        <w:rPr>
          <w:b/>
          <w:bCs/>
        </w:rPr>
      </w:pPr>
    </w:p>
    <w:p w:rsidR="008D02F2" w:rsidRDefault="008D02F2" w:rsidP="00F551CD">
      <w:pPr>
        <w:ind w:left="7080" w:firstLine="708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9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Pr="00F551CD" w:rsidRDefault="008D02F2" w:rsidP="00654F8D">
            <w:pPr>
              <w:jc w:val="both"/>
            </w:pPr>
            <w:r w:rsidRPr="00F551CD">
              <w:t>№ п/п</w:t>
            </w:r>
          </w:p>
        </w:tc>
        <w:tc>
          <w:tcPr>
            <w:tcW w:w="4563" w:type="dxa"/>
          </w:tcPr>
          <w:p w:rsidR="008D02F2" w:rsidRPr="00F551CD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Pr="00F551CD" w:rsidRDefault="008D02F2" w:rsidP="00654F8D">
            <w:pPr>
              <w:jc w:val="both"/>
            </w:pPr>
            <w:r w:rsidRPr="00F551CD"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Pr="00F551CD" w:rsidRDefault="008D02F2" w:rsidP="00654F8D">
            <w:pPr>
              <w:jc w:val="both"/>
            </w:pPr>
            <w:r w:rsidRPr="00F551CD">
              <w:t>Срок действия договора</w:t>
            </w:r>
          </w:p>
        </w:tc>
        <w:tc>
          <w:tcPr>
            <w:tcW w:w="4537" w:type="dxa"/>
          </w:tcPr>
          <w:p w:rsidR="008D02F2" w:rsidRPr="00F551CD" w:rsidRDefault="008D02F2" w:rsidP="00654F8D">
            <w:pPr>
              <w:jc w:val="both"/>
            </w:pPr>
            <w:r w:rsidRPr="00F551CD">
              <w:t>Начальная стоимость, руб. в месяц</w:t>
            </w:r>
          </w:p>
        </w:tc>
      </w:tr>
      <w:tr w:rsidR="008D02F2">
        <w:trPr>
          <w:trHeight w:val="3696"/>
        </w:trPr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9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3" type="#_x0000_t75" style="width:214.5pt;height:147.5pt">
                  <v:imagedata r:id="rId13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>киоск – реализация мороженого, напитков, сладкой ваты, быстрое питание – кофе с собой</w:t>
            </w:r>
            <w:r>
              <w:t>.</w:t>
            </w:r>
          </w:p>
          <w:p w:rsidR="008D02F2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>реализация мороженого, напитков, сладкой ваты, быстрое питание – кофе с собой</w:t>
            </w:r>
            <w:r>
              <w:t>.</w:t>
            </w:r>
          </w:p>
          <w:p w:rsidR="008D02F2" w:rsidRPr="002C5EAB" w:rsidRDefault="008D02F2" w:rsidP="00654F8D">
            <w:pPr>
              <w:jc w:val="both"/>
            </w:pPr>
            <w:r w:rsidRPr="00187663">
              <w:t xml:space="preserve">Местоположение: </w:t>
            </w:r>
            <w:r w:rsidRPr="002C5EAB">
              <w:t>Республика Башкортостан, город Благовещенск, на территории городского парка имени Н.Я. Киселева (рядом с детской площадкой)</w:t>
            </w:r>
            <w:r>
              <w:t>.</w:t>
            </w:r>
          </w:p>
          <w:p w:rsidR="008D02F2" w:rsidRPr="006134C5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  <w:p w:rsidR="008D02F2" w:rsidRDefault="008D02F2" w:rsidP="00654F8D">
            <w:pPr>
              <w:jc w:val="both"/>
            </w:pP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Начальная цена предмета аукциона (в месяц)</w:t>
            </w:r>
            <w:r w:rsidRPr="00187663">
              <w:t xml:space="preserve">– </w:t>
            </w:r>
            <w:r>
              <w:t>1100,00</w:t>
            </w:r>
            <w:r w:rsidRPr="00187663">
              <w:t xml:space="preserve"> (</w:t>
            </w:r>
            <w:r>
              <w:t>одна тысяча сто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50,00 </w:t>
            </w:r>
            <w:r w:rsidRPr="00187663">
              <w:t>(</w:t>
            </w:r>
            <w:r>
              <w:t>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220,00</w:t>
            </w:r>
            <w:r w:rsidRPr="00187663">
              <w:t xml:space="preserve"> (</w:t>
            </w:r>
            <w:r>
              <w:t>двести двадцать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Default="008D02F2" w:rsidP="007063D0">
      <w:pPr>
        <w:ind w:firstLine="567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10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10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4" type="#_x0000_t75" style="width:191.5pt;height:131.5pt">
                  <v:imagedata r:id="rId14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>киоск – реализация мороженого, напитков, сладкой ваты, быстрое питание – кофе с собой</w:t>
            </w:r>
            <w:r>
              <w:t>.</w:t>
            </w:r>
          </w:p>
          <w:p w:rsidR="008D02F2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>реализация мороженого, напитков, сладкой ваты, быстрое питание – кофе с собой</w:t>
            </w:r>
            <w:r>
              <w:t>.</w:t>
            </w:r>
          </w:p>
          <w:p w:rsidR="008D02F2" w:rsidRPr="002C5EAB" w:rsidRDefault="008D02F2" w:rsidP="00654F8D">
            <w:pPr>
              <w:jc w:val="both"/>
            </w:pPr>
            <w:r w:rsidRPr="00187663">
              <w:t xml:space="preserve">Местоположение: </w:t>
            </w:r>
            <w:r w:rsidRPr="002C5EAB">
              <w:t>Республика Башкортостан, город Благовещенск, на территории городского парка имени Н.Я. Киселева (рядом с детской площадкой)</w:t>
            </w:r>
            <w:r>
              <w:t>.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 год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Начальная цена предмета аукциона (в месяц)</w:t>
            </w:r>
            <w:r w:rsidRPr="00187663">
              <w:t xml:space="preserve">– </w:t>
            </w:r>
            <w:r>
              <w:t>1100,00</w:t>
            </w:r>
            <w:r w:rsidRPr="00187663">
              <w:t xml:space="preserve"> (</w:t>
            </w:r>
            <w:r>
              <w:t>одна тысяча сто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50,00 </w:t>
            </w:r>
            <w:r w:rsidRPr="00187663">
              <w:t>(</w:t>
            </w:r>
            <w:r>
              <w:t>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220,00</w:t>
            </w:r>
            <w:r w:rsidRPr="00187663">
              <w:t xml:space="preserve"> (</w:t>
            </w:r>
            <w:r>
              <w:t>двести двадцать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Default="008D02F2" w:rsidP="007063D0">
      <w:pPr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11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563"/>
        <w:gridCol w:w="4614"/>
        <w:gridCol w:w="1197"/>
        <w:gridCol w:w="4537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договора, лет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11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5" type="#_x0000_t75" style="width:211pt;height:138pt">
                  <v:imagedata r:id="rId15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 xml:space="preserve">емкости для </w:t>
            </w:r>
            <w:r>
              <w:t>кваса</w:t>
            </w:r>
            <w:r w:rsidRPr="002C5EAB">
              <w:t xml:space="preserve"> – розничная продажа </w:t>
            </w:r>
            <w:r>
              <w:t>кваса.</w:t>
            </w:r>
          </w:p>
          <w:p w:rsidR="008D02F2" w:rsidRPr="0099399F" w:rsidRDefault="008D02F2" w:rsidP="00654F8D">
            <w:pPr>
              <w:jc w:val="both"/>
            </w:pPr>
            <w:r w:rsidRPr="00187663">
              <w:t xml:space="preserve">Специализация нестационарного торгового объекта: </w:t>
            </w:r>
            <w:r w:rsidRPr="002C5EAB">
              <w:t xml:space="preserve">розничная продажа </w:t>
            </w:r>
            <w:r>
              <w:t>кваса.</w:t>
            </w:r>
            <w:r w:rsidRPr="0099399F">
              <w:t>Местоположение: Республика Башкортостан, город Благовещенск, ул.Седова, д.111 (на прилегающей территории к магазину «Еда»);</w:t>
            </w:r>
          </w:p>
          <w:p w:rsidR="008D02F2" w:rsidRPr="006134C5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  <w:p w:rsidR="008D02F2" w:rsidRDefault="008D02F2" w:rsidP="00654F8D">
            <w:pPr>
              <w:jc w:val="both"/>
            </w:pP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96FD1">
              <w:t>– 1000</w:t>
            </w:r>
            <w:r>
              <w:t>,00</w:t>
            </w:r>
            <w:r w:rsidRPr="00187663">
              <w:t xml:space="preserve"> (</w:t>
            </w:r>
            <w:r>
              <w:t>одна тысяча</w:t>
            </w:r>
            <w:r w:rsidRPr="00187663">
              <w:t>) рубл</w:t>
            </w:r>
            <w:r>
              <w:t>ей 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50,00 </w:t>
            </w:r>
            <w:r w:rsidRPr="00187663">
              <w:t>(</w:t>
            </w:r>
            <w:r>
              <w:t>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200,00</w:t>
            </w:r>
            <w:r w:rsidRPr="00187663">
              <w:t xml:space="preserve"> (</w:t>
            </w:r>
            <w:r>
              <w:t>двести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</w:tc>
      </w:tr>
    </w:tbl>
    <w:p w:rsidR="008D02F2" w:rsidRPr="00187663" w:rsidRDefault="008D02F2" w:rsidP="007063D0">
      <w:pPr>
        <w:jc w:val="center"/>
        <w:rPr>
          <w:b/>
          <w:bCs/>
        </w:rPr>
      </w:pPr>
    </w:p>
    <w:p w:rsidR="008D02F2" w:rsidRDefault="008D02F2" w:rsidP="001C5A53">
      <w:pPr>
        <w:ind w:firstLine="567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12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5065"/>
        <w:gridCol w:w="4388"/>
        <w:gridCol w:w="1197"/>
        <w:gridCol w:w="4261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договора, лет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12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6" type="#_x0000_t75" style="width:242.5pt;height:139pt">
                  <v:imagedata r:id="rId16" o:title=""/>
                </v:shape>
              </w:pict>
            </w: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 w:rsidRPr="0039059B">
              <w:t xml:space="preserve">Нестационарный торговый объект </w:t>
            </w:r>
            <w:r w:rsidRPr="002C5EAB">
              <w:t xml:space="preserve">емкости для </w:t>
            </w:r>
            <w:r>
              <w:t>кваса</w:t>
            </w:r>
            <w:r w:rsidRPr="002C5EAB">
              <w:t xml:space="preserve"> – розничная продажа </w:t>
            </w:r>
            <w:r>
              <w:t>кваса.</w:t>
            </w:r>
          </w:p>
          <w:p w:rsidR="008D02F2" w:rsidRPr="00654F8D" w:rsidRDefault="008D02F2" w:rsidP="00654F8D">
            <w:pPr>
              <w:jc w:val="both"/>
              <w:rPr>
                <w:sz w:val="27"/>
                <w:szCs w:val="27"/>
              </w:rPr>
            </w:pPr>
            <w:r w:rsidRPr="00187663">
              <w:t xml:space="preserve">Специализация нестационарного торгового объекта: </w:t>
            </w:r>
            <w:r w:rsidRPr="002C5EAB">
              <w:t xml:space="preserve">розничная продажа </w:t>
            </w:r>
            <w:r>
              <w:t xml:space="preserve">кваса. </w:t>
            </w:r>
            <w:r w:rsidRPr="0099399F">
              <w:t>Местоположение: Республика Башкортостан, город Благовещенск, ул.Советская, д.28 (за магазином «Тройка»).</w:t>
            </w:r>
          </w:p>
          <w:p w:rsidR="008D02F2" w:rsidRDefault="008D02F2" w:rsidP="00654F8D">
            <w:pPr>
              <w:jc w:val="both"/>
            </w:pPr>
            <w:r w:rsidRPr="006134C5">
              <w:t xml:space="preserve">Площадь: </w:t>
            </w:r>
            <w:r>
              <w:t>4</w:t>
            </w:r>
            <w:r w:rsidRPr="006134C5">
              <w:t>кв.м</w:t>
            </w:r>
            <w:r>
              <w:t>.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</w:t>
            </w:r>
          </w:p>
        </w:tc>
        <w:tc>
          <w:tcPr>
            <w:tcW w:w="4537" w:type="dxa"/>
          </w:tcPr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Начальная цена предмета аукциона (в месяц)</w:t>
            </w:r>
            <w:r w:rsidRPr="00187663">
              <w:t xml:space="preserve">– </w:t>
            </w:r>
            <w:r>
              <w:t>1000,00</w:t>
            </w:r>
            <w:r w:rsidRPr="00187663">
              <w:t xml:space="preserve"> (</w:t>
            </w:r>
            <w:r>
              <w:t>одна тысяча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ек.</w:t>
            </w:r>
          </w:p>
          <w:p w:rsidR="008D02F2" w:rsidRPr="00187663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187663">
              <w:t xml:space="preserve"> – 5 % от начальной цены, что составляет </w:t>
            </w:r>
            <w:r>
              <w:t xml:space="preserve">50,00 </w:t>
            </w:r>
            <w:r w:rsidRPr="00187663">
              <w:t>(</w:t>
            </w:r>
            <w:r>
              <w:t>пятьдесят</w:t>
            </w:r>
            <w:r w:rsidRPr="00187663">
              <w:t>) рубл</w:t>
            </w:r>
            <w:r>
              <w:t>ей00</w:t>
            </w:r>
            <w:r w:rsidRPr="00187663">
              <w:t xml:space="preserve"> копеек.</w:t>
            </w:r>
          </w:p>
          <w:p w:rsidR="008D02F2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187663">
              <w:t xml:space="preserve"> – </w:t>
            </w:r>
            <w:r>
              <w:t>20</w:t>
            </w:r>
            <w:r w:rsidRPr="00187663">
              <w:t xml:space="preserve"> % от начальной цены, что составляет </w:t>
            </w:r>
            <w:r>
              <w:t>200,00</w:t>
            </w:r>
            <w:r w:rsidRPr="00187663">
              <w:t xml:space="preserve"> (</w:t>
            </w:r>
            <w:r>
              <w:t>двести</w:t>
            </w:r>
            <w:r w:rsidRPr="00187663">
              <w:t>) рубл</w:t>
            </w:r>
            <w:r>
              <w:t>ей00</w:t>
            </w:r>
            <w:r w:rsidRPr="00187663">
              <w:t xml:space="preserve"> копе</w:t>
            </w:r>
            <w:r>
              <w:t>ек</w:t>
            </w:r>
            <w:r w:rsidRPr="00187663">
              <w:t>.</w:t>
            </w:r>
          </w:p>
          <w:p w:rsidR="008D02F2" w:rsidRDefault="008D02F2" w:rsidP="00654F8D">
            <w:pPr>
              <w:jc w:val="both"/>
            </w:pPr>
          </w:p>
        </w:tc>
      </w:tr>
    </w:tbl>
    <w:p w:rsidR="008D02F2" w:rsidRDefault="008D02F2" w:rsidP="0099399F">
      <w:pPr>
        <w:jc w:val="both"/>
      </w:pPr>
    </w:p>
    <w:p w:rsidR="008D02F2" w:rsidRDefault="008D02F2" w:rsidP="0099399F">
      <w:pPr>
        <w:jc w:val="both"/>
      </w:pPr>
    </w:p>
    <w:p w:rsidR="008D02F2" w:rsidRPr="00187663" w:rsidRDefault="008D02F2" w:rsidP="0099399F">
      <w:pPr>
        <w:jc w:val="both"/>
      </w:pPr>
    </w:p>
    <w:p w:rsidR="008D02F2" w:rsidRDefault="008D02F2" w:rsidP="001C5A53">
      <w:pPr>
        <w:ind w:firstLine="567"/>
        <w:jc w:val="center"/>
        <w:rPr>
          <w:b/>
          <w:bCs/>
        </w:rPr>
      </w:pPr>
      <w:r w:rsidRPr="00187663">
        <w:rPr>
          <w:b/>
          <w:bCs/>
        </w:rPr>
        <w:t>ЛОТ №</w:t>
      </w:r>
      <w:r>
        <w:rPr>
          <w:b/>
          <w:bCs/>
        </w:rPr>
        <w:t>13</w:t>
      </w:r>
    </w:p>
    <w:tbl>
      <w:tblPr>
        <w:tblW w:w="154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4933"/>
        <w:gridCol w:w="4447"/>
        <w:gridCol w:w="1197"/>
        <w:gridCol w:w="4334"/>
      </w:tblGrid>
      <w:tr w:rsidR="008D02F2">
        <w:tc>
          <w:tcPr>
            <w:tcW w:w="540" w:type="dxa"/>
          </w:tcPr>
          <w:p w:rsidR="008D02F2" w:rsidRDefault="008D02F2" w:rsidP="00654F8D">
            <w:pPr>
              <w:jc w:val="both"/>
            </w:pPr>
            <w:r>
              <w:t>№ п/п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</w:p>
        </w:tc>
        <w:tc>
          <w:tcPr>
            <w:tcW w:w="4614" w:type="dxa"/>
          </w:tcPr>
          <w:p w:rsidR="008D02F2" w:rsidRDefault="008D02F2" w:rsidP="00654F8D">
            <w:pPr>
              <w:jc w:val="both"/>
            </w:pPr>
            <w:r>
              <w:t xml:space="preserve">Адрес и характеристики объекта </w:t>
            </w:r>
          </w:p>
        </w:tc>
        <w:tc>
          <w:tcPr>
            <w:tcW w:w="1197" w:type="dxa"/>
          </w:tcPr>
          <w:p w:rsidR="008D02F2" w:rsidRDefault="008D02F2" w:rsidP="00654F8D">
            <w:pPr>
              <w:jc w:val="both"/>
            </w:pPr>
            <w:r>
              <w:t>Срок действия договора, лет</w:t>
            </w:r>
          </w:p>
        </w:tc>
        <w:tc>
          <w:tcPr>
            <w:tcW w:w="4537" w:type="dxa"/>
          </w:tcPr>
          <w:p w:rsidR="008D02F2" w:rsidRDefault="008D02F2" w:rsidP="00654F8D">
            <w:pPr>
              <w:jc w:val="both"/>
            </w:pPr>
            <w:r>
              <w:t>Начальная стоимость, руб. в месяц</w:t>
            </w:r>
          </w:p>
        </w:tc>
      </w:tr>
      <w:tr w:rsidR="008D02F2">
        <w:tc>
          <w:tcPr>
            <w:tcW w:w="540" w:type="dxa"/>
          </w:tcPr>
          <w:p w:rsidR="008D02F2" w:rsidRDefault="008D02F2" w:rsidP="00654F8D">
            <w:pPr>
              <w:jc w:val="center"/>
            </w:pPr>
            <w:r>
              <w:t>13</w:t>
            </w:r>
          </w:p>
        </w:tc>
        <w:tc>
          <w:tcPr>
            <w:tcW w:w="4563" w:type="dxa"/>
          </w:tcPr>
          <w:p w:rsidR="008D02F2" w:rsidRDefault="008D02F2" w:rsidP="00654F8D">
            <w:pPr>
              <w:jc w:val="both"/>
            </w:pPr>
            <w:r w:rsidRPr="002B1B41">
              <w:pict>
                <v:shape id="_x0000_i1037" type="#_x0000_t75" style="width:236pt;height:153pt">
                  <v:imagedata r:id="rId17" o:title=""/>
                </v:shape>
              </w:pict>
            </w:r>
          </w:p>
        </w:tc>
        <w:tc>
          <w:tcPr>
            <w:tcW w:w="4614" w:type="dxa"/>
          </w:tcPr>
          <w:p w:rsidR="008D02F2" w:rsidRPr="00AA5681" w:rsidRDefault="008D02F2" w:rsidP="00654F8D">
            <w:pPr>
              <w:jc w:val="both"/>
            </w:pPr>
            <w:r w:rsidRPr="00AA5681">
              <w:t>Нестационарный торговый объект (киоск) – услуги общественного питания.</w:t>
            </w:r>
          </w:p>
          <w:p w:rsidR="008D02F2" w:rsidRPr="00AA5681" w:rsidRDefault="008D02F2" w:rsidP="00654F8D">
            <w:pPr>
              <w:jc w:val="both"/>
            </w:pPr>
            <w:r w:rsidRPr="00AA5681">
              <w:t xml:space="preserve">Специализация нестационарного торгового объекта: услуги общественного питания. </w:t>
            </w:r>
          </w:p>
          <w:p w:rsidR="008D02F2" w:rsidRPr="00AA5681" w:rsidRDefault="008D02F2" w:rsidP="00654F8D">
            <w:pPr>
              <w:jc w:val="both"/>
            </w:pPr>
            <w:r w:rsidRPr="00AA5681">
              <w:t xml:space="preserve">Местоположение: Республика Башкортостан, город Благовещенск, ориентир в 30 метрах по направлению к северу от жилого дома №112, ул. Седова. </w:t>
            </w:r>
          </w:p>
          <w:p w:rsidR="008D02F2" w:rsidRDefault="008D02F2" w:rsidP="00654F8D">
            <w:pPr>
              <w:jc w:val="both"/>
            </w:pPr>
            <w:r w:rsidRPr="00AA5681">
              <w:t>Площадь: 9 кв.м.</w:t>
            </w:r>
            <w:bookmarkStart w:id="0" w:name="_GoBack"/>
            <w:bookmarkEnd w:id="0"/>
          </w:p>
        </w:tc>
        <w:tc>
          <w:tcPr>
            <w:tcW w:w="1197" w:type="dxa"/>
          </w:tcPr>
          <w:p w:rsidR="008D02F2" w:rsidRDefault="008D02F2" w:rsidP="00654F8D">
            <w:pPr>
              <w:jc w:val="center"/>
            </w:pPr>
            <w:r>
              <w:t>1</w:t>
            </w:r>
          </w:p>
        </w:tc>
        <w:tc>
          <w:tcPr>
            <w:tcW w:w="4537" w:type="dxa"/>
          </w:tcPr>
          <w:p w:rsidR="008D02F2" w:rsidRPr="00AA5681" w:rsidRDefault="008D02F2" w:rsidP="00654F8D">
            <w:pPr>
              <w:jc w:val="both"/>
            </w:pPr>
            <w:r w:rsidRPr="00654F8D">
              <w:rPr>
                <w:b/>
                <w:bCs/>
              </w:rPr>
              <w:t xml:space="preserve">Начальная цена предмета аукциона (в месяц) </w:t>
            </w:r>
            <w:r w:rsidRPr="00AA5681">
              <w:t xml:space="preserve">– </w:t>
            </w:r>
            <w:r>
              <w:t>2475</w:t>
            </w:r>
            <w:r w:rsidRPr="00AA5681">
              <w:t>,00 (</w:t>
            </w:r>
            <w:r>
              <w:t>две тысячи четыреста семьдесят пять</w:t>
            </w:r>
            <w:r w:rsidRPr="00AA5681">
              <w:t>) рублей 00 копеек.</w:t>
            </w:r>
          </w:p>
          <w:p w:rsidR="008D02F2" w:rsidRPr="00AA5681" w:rsidRDefault="008D02F2" w:rsidP="00654F8D">
            <w:pPr>
              <w:jc w:val="both"/>
            </w:pPr>
            <w:r w:rsidRPr="00654F8D">
              <w:rPr>
                <w:b/>
                <w:bCs/>
              </w:rPr>
              <w:t>Шаг аукциона</w:t>
            </w:r>
            <w:r w:rsidRPr="00AA5681">
              <w:t xml:space="preserve"> – 5 % от начальной цены, что составляет </w:t>
            </w:r>
            <w:r>
              <w:t>123</w:t>
            </w:r>
            <w:r w:rsidRPr="00AA5681">
              <w:t>,</w:t>
            </w:r>
            <w:r>
              <w:t>75</w:t>
            </w:r>
            <w:r w:rsidRPr="00AA5681">
              <w:t xml:space="preserve"> (</w:t>
            </w:r>
            <w:r>
              <w:t>сто двадцать три</w:t>
            </w:r>
            <w:r w:rsidRPr="00AA5681">
              <w:t>) рубл</w:t>
            </w:r>
            <w:r>
              <w:t>я75</w:t>
            </w:r>
            <w:r w:rsidRPr="00AA5681">
              <w:t xml:space="preserve"> копеек.</w:t>
            </w:r>
          </w:p>
          <w:p w:rsidR="008D02F2" w:rsidRPr="00AA5681" w:rsidRDefault="008D02F2" w:rsidP="00654F8D">
            <w:pPr>
              <w:jc w:val="both"/>
            </w:pPr>
            <w:r w:rsidRPr="00654F8D">
              <w:rPr>
                <w:b/>
                <w:bCs/>
              </w:rPr>
              <w:t>Задаток</w:t>
            </w:r>
            <w:r w:rsidRPr="00AA5681">
              <w:t xml:space="preserve"> – 20 % от начальной цены, что составляет </w:t>
            </w:r>
            <w:r>
              <w:t>495</w:t>
            </w:r>
            <w:r w:rsidRPr="00AA5681">
              <w:t>,00 (</w:t>
            </w:r>
            <w:r>
              <w:t>четыреста девяноста пять</w:t>
            </w:r>
            <w:r w:rsidRPr="00AA5681">
              <w:t>) рублей 00 копеек.</w:t>
            </w:r>
          </w:p>
          <w:p w:rsidR="008D02F2" w:rsidRDefault="008D02F2" w:rsidP="00654F8D">
            <w:pPr>
              <w:jc w:val="both"/>
            </w:pPr>
          </w:p>
        </w:tc>
      </w:tr>
    </w:tbl>
    <w:p w:rsidR="008D02F2" w:rsidRDefault="008D02F2" w:rsidP="00E509DB">
      <w:pPr>
        <w:ind w:firstLine="570"/>
        <w:rPr>
          <w:b/>
          <w:bCs/>
        </w:rPr>
        <w:sectPr w:rsidR="008D02F2" w:rsidSect="00A2265B">
          <w:pgSz w:w="16840" w:h="11907" w:orient="landscape" w:code="9"/>
          <w:pgMar w:top="1253" w:right="777" w:bottom="794" w:left="471" w:header="720" w:footer="720" w:gutter="0"/>
          <w:cols w:space="708"/>
          <w:docGrid w:linePitch="326"/>
        </w:sectPr>
      </w:pPr>
    </w:p>
    <w:p w:rsidR="008D02F2" w:rsidRPr="00187663" w:rsidRDefault="008D02F2" w:rsidP="004763F5">
      <w:pPr>
        <w:ind w:firstLine="570"/>
        <w:rPr>
          <w:b/>
          <w:bCs/>
        </w:rPr>
      </w:pPr>
      <w:r w:rsidRPr="00187663">
        <w:rPr>
          <w:b/>
          <w:bCs/>
        </w:rPr>
        <w:t>Реквизиты расчетного счета для перечисления задатка:</w:t>
      </w:r>
    </w:p>
    <w:p w:rsidR="008D02F2" w:rsidRPr="00187663" w:rsidRDefault="008D02F2" w:rsidP="00040F35">
      <w:pPr>
        <w:ind w:firstLine="570"/>
        <w:jc w:val="both"/>
      </w:pPr>
      <w:r w:rsidRPr="00187663">
        <w:t>р/с 40302810500004000034, ИНН 0258000950, КПП 025801001, БИК 048073001, наименование банка ГРКЦ НБ РБ Банка России г.Уфа, наименование получателя: Министерство финансов РБ (КУС Минземимущества РБ по Благовещенскому району и г.Благовещенску) л/с 05110110080</w:t>
      </w:r>
      <w:r>
        <w:t>, КБК 86311105013130000120, ОКТМО 80615101.</w:t>
      </w:r>
    </w:p>
    <w:p w:rsidR="008D02F2" w:rsidRPr="00187663" w:rsidRDefault="008D02F2" w:rsidP="0085760D">
      <w:pPr>
        <w:ind w:firstLine="570"/>
        <w:jc w:val="both"/>
        <w:rPr>
          <w:b/>
          <w:bCs/>
        </w:rPr>
      </w:pPr>
      <w:r w:rsidRPr="00187663">
        <w:rPr>
          <w:b/>
          <w:bCs/>
        </w:rPr>
        <w:t>По содержанию и уборке территории необходимо соблюдение санитарных правил, правил торговли и общественного питания, Закона РФ «О защите прав потребителей», установ</w:t>
      </w:r>
      <w:r>
        <w:rPr>
          <w:b/>
          <w:bCs/>
        </w:rPr>
        <w:t>ка объекта на твердой площадке, согласование эскиза НТО с главным архитектором Администрации МР Благовещенский район РБ.</w:t>
      </w:r>
    </w:p>
    <w:p w:rsidR="008D02F2" w:rsidRPr="00187663" w:rsidRDefault="008D02F2" w:rsidP="0085760D">
      <w:pPr>
        <w:ind w:firstLine="570"/>
        <w:jc w:val="both"/>
      </w:pPr>
      <w:r w:rsidRPr="00187663">
        <w:rPr>
          <w:b/>
          <w:bCs/>
        </w:rPr>
        <w:t xml:space="preserve">Технические условия подключения к сетям инженерно-технического обеспечения: </w:t>
      </w:r>
      <w:r w:rsidRPr="00187663">
        <w:t>возможность подключения к водоснабжению и электроснабжению определяется МУП «Водоканал» и ОАО «Башкирэнерго». Плата за подключение определяется специализированными организациями согласно существующим тарифам и нормативам.</w:t>
      </w:r>
    </w:p>
    <w:p w:rsidR="008D02F2" w:rsidRPr="00187663" w:rsidRDefault="008D02F2" w:rsidP="0085760D">
      <w:pPr>
        <w:ind w:firstLine="570"/>
        <w:jc w:val="both"/>
        <w:rPr>
          <w:b/>
          <w:bCs/>
        </w:rPr>
      </w:pPr>
      <w:r w:rsidRPr="00187663">
        <w:rPr>
          <w:b/>
          <w:bCs/>
        </w:rPr>
        <w:t>Форма и сроки платежа</w:t>
      </w:r>
      <w:r w:rsidRPr="00187663">
        <w:t xml:space="preserve"> – в наличной или безналичной форме единовременно в течение 10 дней с момента заключения договора </w:t>
      </w:r>
      <w:r>
        <w:t>аренды</w:t>
      </w:r>
      <w:r w:rsidRPr="00187663">
        <w:t xml:space="preserve"> земельных участков.</w:t>
      </w:r>
    </w:p>
    <w:p w:rsidR="008D02F2" w:rsidRPr="00187663" w:rsidRDefault="008D02F2" w:rsidP="0085760D">
      <w:pPr>
        <w:ind w:firstLine="570"/>
        <w:jc w:val="both"/>
      </w:pPr>
      <w:r w:rsidRPr="00187663">
        <w:rPr>
          <w:b/>
          <w:bCs/>
        </w:rPr>
        <w:t>Средство платежа</w:t>
      </w:r>
      <w:r w:rsidRPr="00187663">
        <w:t xml:space="preserve"> – валюта Российской Федерации (рубли).</w:t>
      </w:r>
    </w:p>
    <w:p w:rsidR="008D02F2" w:rsidRPr="00187663" w:rsidRDefault="008D02F2" w:rsidP="0085760D">
      <w:pPr>
        <w:pStyle w:val="BodyTextIndent"/>
        <w:suppressAutoHyphens/>
        <w:ind w:firstLine="570"/>
      </w:pPr>
      <w:r w:rsidRPr="00187663">
        <w:t xml:space="preserve">В срок со дня публикации информационного сообщения по </w:t>
      </w:r>
      <w:r>
        <w:t>8июня</w:t>
      </w:r>
      <w:r w:rsidRPr="00187663">
        <w:t xml:space="preserve"> 20</w:t>
      </w:r>
      <w:r>
        <w:t>20</w:t>
      </w:r>
      <w:r w:rsidRPr="00187663">
        <w:t xml:space="preserve"> года включительно с 9.00 по 16.00 (время местное), ежедневно (кроме выходных дней) по адресу: г.Благовещенск, ул.</w:t>
      </w:r>
      <w:r>
        <w:t>Парижская Коммуна</w:t>
      </w:r>
      <w:r w:rsidRPr="00187663">
        <w:t xml:space="preserve">, </w:t>
      </w:r>
      <w:r>
        <w:t>25</w:t>
      </w:r>
      <w:r w:rsidRPr="00187663">
        <w:t>, претендентам (юридическим лицам или индивидуальным предпринимателям) необходимо представить следующие документы:</w:t>
      </w:r>
    </w:p>
    <w:p w:rsidR="008D02F2" w:rsidRPr="00187663" w:rsidRDefault="008D02F2" w:rsidP="0085760D">
      <w:pPr>
        <w:numPr>
          <w:ilvl w:val="0"/>
          <w:numId w:val="12"/>
        </w:numPr>
        <w:tabs>
          <w:tab w:val="num" w:pos="540"/>
        </w:tabs>
        <w:ind w:left="0" w:firstLine="570"/>
        <w:jc w:val="both"/>
      </w:pPr>
      <w:r w:rsidRPr="00187663">
        <w:t>заявку на участие в аукционе в письменной форме установленного образца (в двух экземплярах);</w:t>
      </w:r>
    </w:p>
    <w:p w:rsidR="008D02F2" w:rsidRPr="00187663" w:rsidRDefault="008D02F2" w:rsidP="0085760D">
      <w:pPr>
        <w:numPr>
          <w:ilvl w:val="0"/>
          <w:numId w:val="12"/>
        </w:numPr>
        <w:tabs>
          <w:tab w:val="num" w:pos="540"/>
        </w:tabs>
        <w:ind w:left="0" w:firstLine="570"/>
        <w:jc w:val="both"/>
      </w:pPr>
      <w:r w:rsidRPr="00187663">
        <w:t>выписку из единого государственного реестра юридических лиц – для юридических лиц, выписка их единого государственного реестра индивидуальных предпринимателей – для индивидуальных предпринимателей, выданная не позднее 6 месяцев до даты приема заявок;</w:t>
      </w:r>
    </w:p>
    <w:p w:rsidR="008D02F2" w:rsidRPr="00187663" w:rsidRDefault="008D02F2" w:rsidP="003F6B82">
      <w:pPr>
        <w:numPr>
          <w:ilvl w:val="0"/>
          <w:numId w:val="12"/>
        </w:numPr>
        <w:tabs>
          <w:tab w:val="num" w:pos="540"/>
        </w:tabs>
        <w:ind w:left="0" w:firstLine="570"/>
        <w:jc w:val="both"/>
      </w:pPr>
      <w:r w:rsidRPr="00187663">
        <w:t>документы, подтверждающие внесение задатка;</w:t>
      </w:r>
    </w:p>
    <w:p w:rsidR="008D02F2" w:rsidRPr="00187663" w:rsidRDefault="008D02F2" w:rsidP="003F6B82">
      <w:pPr>
        <w:numPr>
          <w:ilvl w:val="0"/>
          <w:numId w:val="12"/>
        </w:numPr>
        <w:tabs>
          <w:tab w:val="num" w:pos="540"/>
        </w:tabs>
        <w:ind w:left="0" w:firstLine="570"/>
        <w:jc w:val="both"/>
      </w:pPr>
      <w:r w:rsidRPr="00187663">
        <w:t>документы, подтверждающие полномочия представителя юридического лица;</w:t>
      </w:r>
    </w:p>
    <w:p w:rsidR="008D02F2" w:rsidRPr="00187663" w:rsidRDefault="008D02F2" w:rsidP="003F6B82">
      <w:pPr>
        <w:numPr>
          <w:ilvl w:val="0"/>
          <w:numId w:val="12"/>
        </w:numPr>
        <w:tabs>
          <w:tab w:val="num" w:pos="540"/>
        </w:tabs>
        <w:ind w:left="0" w:firstLine="570"/>
        <w:jc w:val="both"/>
      </w:pPr>
      <w:r w:rsidRPr="00187663">
        <w:t>-опись представленных документов.</w:t>
      </w:r>
    </w:p>
    <w:p w:rsidR="008D02F2" w:rsidRPr="00187663" w:rsidRDefault="008D02F2" w:rsidP="0085760D">
      <w:pPr>
        <w:ind w:firstLine="570"/>
        <w:jc w:val="both"/>
      </w:pPr>
      <w:r w:rsidRPr="00187663">
        <w:t>В случае подачи заявки представителем претендента предъявляется надлежащим образом оформленная доверенность.</w:t>
      </w:r>
    </w:p>
    <w:p w:rsidR="008D02F2" w:rsidRPr="00187663" w:rsidRDefault="008D02F2" w:rsidP="0085760D">
      <w:pPr>
        <w:ind w:firstLine="570"/>
        <w:jc w:val="both"/>
        <w:rPr>
          <w:b/>
          <w:bCs/>
        </w:rPr>
      </w:pPr>
      <w:r w:rsidRPr="00187663">
        <w:rPr>
          <w:b/>
          <w:bCs/>
        </w:rPr>
        <w:t xml:space="preserve">Претендент не допускается к участию в аукционе по следующим основаниям: </w:t>
      </w:r>
    </w:p>
    <w:p w:rsidR="008D02F2" w:rsidRPr="00187663" w:rsidRDefault="008D02F2" w:rsidP="0085760D">
      <w:pPr>
        <w:numPr>
          <w:ilvl w:val="0"/>
          <w:numId w:val="13"/>
        </w:numPr>
        <w:tabs>
          <w:tab w:val="num" w:pos="540"/>
        </w:tabs>
        <w:ind w:left="0" w:firstLine="570"/>
        <w:jc w:val="both"/>
      </w:pPr>
      <w:r w:rsidRPr="00187663">
        <w:t>представлены не все документы в соответствии с перечнем, указанным в настоящем информационном сообщении, или представление недостоверных сведений;</w:t>
      </w:r>
    </w:p>
    <w:p w:rsidR="008D02F2" w:rsidRPr="00187663" w:rsidRDefault="008D02F2" w:rsidP="0085760D">
      <w:pPr>
        <w:numPr>
          <w:ilvl w:val="0"/>
          <w:numId w:val="13"/>
        </w:numPr>
        <w:tabs>
          <w:tab w:val="num" w:pos="540"/>
        </w:tabs>
        <w:ind w:left="0" w:firstLine="570"/>
        <w:jc w:val="both"/>
      </w:pPr>
      <w:r w:rsidRPr="00187663">
        <w:t>заявка подана лицом, не уполномоченным претендентом на осуществление таких действий;</w:t>
      </w:r>
    </w:p>
    <w:p w:rsidR="008D02F2" w:rsidRPr="00187663" w:rsidRDefault="008D02F2" w:rsidP="0085760D">
      <w:pPr>
        <w:numPr>
          <w:ilvl w:val="0"/>
          <w:numId w:val="13"/>
        </w:numPr>
        <w:tabs>
          <w:tab w:val="num" w:pos="540"/>
        </w:tabs>
        <w:ind w:left="0" w:firstLine="570"/>
        <w:jc w:val="both"/>
      </w:pPr>
      <w:r w:rsidRPr="00187663">
        <w:t>не подтверждено поступление в установленный срок задатка на счет, указанный в настоящем информационном сообщении.</w:t>
      </w:r>
    </w:p>
    <w:p w:rsidR="008D02F2" w:rsidRPr="005D521A" w:rsidRDefault="008D02F2" w:rsidP="005D521A">
      <w:pPr>
        <w:ind w:firstLine="570"/>
        <w:jc w:val="both"/>
      </w:pPr>
      <w:r w:rsidRPr="00187663">
        <w:t xml:space="preserve">Одно лицо имеет право подать только одну заявку. </w:t>
      </w:r>
    </w:p>
    <w:p w:rsidR="008D02F2" w:rsidRPr="00187663" w:rsidRDefault="008D02F2" w:rsidP="0085760D">
      <w:pPr>
        <w:ind w:firstLine="570"/>
        <w:jc w:val="both"/>
        <w:rPr>
          <w:b/>
          <w:bCs/>
        </w:rPr>
      </w:pPr>
      <w:r w:rsidRPr="00187663">
        <w:rPr>
          <w:b/>
          <w:bCs/>
        </w:rPr>
        <w:t xml:space="preserve">Дата рассмотрения заявок </w:t>
      </w:r>
      <w:r>
        <w:rPr>
          <w:b/>
          <w:bCs/>
        </w:rPr>
        <w:t>09 июня</w:t>
      </w:r>
      <w:r w:rsidRPr="00187663">
        <w:rPr>
          <w:b/>
          <w:bCs/>
        </w:rPr>
        <w:t xml:space="preserve"> 20</w:t>
      </w:r>
      <w:r>
        <w:rPr>
          <w:b/>
          <w:bCs/>
        </w:rPr>
        <w:t>20</w:t>
      </w:r>
      <w:r w:rsidRPr="00187663">
        <w:rPr>
          <w:b/>
          <w:bCs/>
        </w:rPr>
        <w:t xml:space="preserve"> года.</w:t>
      </w:r>
    </w:p>
    <w:p w:rsidR="008D02F2" w:rsidRPr="00187663" w:rsidRDefault="008D02F2" w:rsidP="00DF143C">
      <w:pPr>
        <w:ind w:firstLine="570"/>
        <w:jc w:val="both"/>
        <w:rPr>
          <w:b/>
          <w:bCs/>
        </w:rPr>
      </w:pPr>
      <w:r w:rsidRPr="00187663">
        <w:rPr>
          <w:b/>
          <w:bCs/>
        </w:rPr>
        <w:t>Задаток должен поступить на указанный расчетный счет не позднее</w:t>
      </w:r>
      <w:r>
        <w:rPr>
          <w:b/>
          <w:bCs/>
        </w:rPr>
        <w:t xml:space="preserve"> 08</w:t>
      </w:r>
      <w:r w:rsidRPr="00187663">
        <w:rPr>
          <w:b/>
          <w:bCs/>
        </w:rPr>
        <w:t xml:space="preserve"> </w:t>
      </w:r>
      <w:r>
        <w:rPr>
          <w:b/>
          <w:bCs/>
        </w:rPr>
        <w:t>июня</w:t>
      </w:r>
      <w:r w:rsidRPr="00187663">
        <w:rPr>
          <w:b/>
          <w:bCs/>
        </w:rPr>
        <w:t xml:space="preserve"> 20</w:t>
      </w:r>
      <w:r>
        <w:rPr>
          <w:b/>
          <w:bCs/>
        </w:rPr>
        <w:t>20</w:t>
      </w:r>
      <w:r w:rsidRPr="00187663">
        <w:rPr>
          <w:b/>
          <w:bCs/>
        </w:rPr>
        <w:t xml:space="preserve"> года.</w:t>
      </w:r>
    </w:p>
    <w:p w:rsidR="008D02F2" w:rsidRPr="00187663" w:rsidRDefault="008D02F2" w:rsidP="00DF143C">
      <w:pPr>
        <w:ind w:firstLine="570"/>
        <w:jc w:val="both"/>
      </w:pPr>
      <w:r w:rsidRPr="00187663">
        <w:rPr>
          <w:b/>
          <w:bCs/>
        </w:rPr>
        <w:t>Покупатель несет затраты, связанные с подготовкой проведения торгов</w:t>
      </w:r>
      <w:r w:rsidRPr="00187663">
        <w:t xml:space="preserve"> в соответствии с предварительным договором.</w:t>
      </w:r>
    </w:p>
    <w:p w:rsidR="008D02F2" w:rsidRPr="00187663" w:rsidRDefault="008D02F2" w:rsidP="0085760D">
      <w:pPr>
        <w:ind w:firstLine="570"/>
        <w:jc w:val="both"/>
      </w:pPr>
      <w:r w:rsidRPr="00187663">
        <w:t>До признания претендента участником аукциона он имеет право посредством уведомления в письменной форме отозвать зарегистрированную заявку.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3 (трех)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8D02F2" w:rsidRPr="003C167F" w:rsidRDefault="008D02F2" w:rsidP="0085760D">
      <w:pPr>
        <w:ind w:firstLine="570"/>
        <w:jc w:val="both"/>
      </w:pPr>
      <w:r w:rsidRPr="00187663">
        <w:t>Победителем аукциона признается</w:t>
      </w:r>
      <w:r w:rsidRPr="003C167F">
        <w:t xml:space="preserve"> покупатель, предложивший в ходе торгов наибольшую цену. </w:t>
      </w:r>
    </w:p>
    <w:p w:rsidR="008D02F2" w:rsidRPr="00EE0E5F" w:rsidRDefault="008D02F2" w:rsidP="0085760D">
      <w:pPr>
        <w:ind w:firstLine="570"/>
        <w:jc w:val="both"/>
      </w:pPr>
      <w:r w:rsidRPr="003C167F">
        <w:t>Уведомление о признании участника аукциона победителем выдается победителю или его полномочному представителю под расписку либо высылается ему по почте (заказным письмом) в течение</w:t>
      </w:r>
      <w:r w:rsidRPr="00EE0E5F">
        <w:t xml:space="preserve"> 3 дней с даты подведения итогов аукциона.</w:t>
      </w:r>
    </w:p>
    <w:p w:rsidR="008D02F2" w:rsidRPr="00EE0E5F" w:rsidRDefault="008D02F2" w:rsidP="0085760D">
      <w:pPr>
        <w:ind w:firstLine="570"/>
        <w:jc w:val="both"/>
      </w:pPr>
      <w:r w:rsidRPr="00EE0E5F">
        <w:t>Суммы задатков возвращаются участникам аукциона, за исключением его победителя, в течение 3 (трех)</w:t>
      </w:r>
      <w:r>
        <w:t xml:space="preserve"> рабочих</w:t>
      </w:r>
      <w:r w:rsidRPr="00EE0E5F">
        <w:t xml:space="preserve"> дней с</w:t>
      </w:r>
      <w:r>
        <w:t>о дня подписания протокола о результатах аукциона</w:t>
      </w:r>
      <w:r w:rsidRPr="00EE0E5F">
        <w:t>.</w:t>
      </w:r>
    </w:p>
    <w:p w:rsidR="008D02F2" w:rsidRPr="00EE0E5F" w:rsidRDefault="008D02F2" w:rsidP="0085760D">
      <w:pPr>
        <w:ind w:firstLine="570"/>
        <w:jc w:val="both"/>
      </w:pPr>
      <w:r w:rsidRPr="00EE0E5F">
        <w:t xml:space="preserve">В течение </w:t>
      </w:r>
      <w:r>
        <w:t>десяти</w:t>
      </w:r>
      <w:r w:rsidRPr="00EE0E5F">
        <w:t xml:space="preserve"> дней с даты подведения итогов аукциона с победителем заключается договор </w:t>
      </w:r>
      <w:r>
        <w:t>на размещение нестационарного торгового объекта (объекта по оказанию услуг)</w:t>
      </w:r>
      <w:r w:rsidRPr="00EE0E5F">
        <w:t>.</w:t>
      </w:r>
    </w:p>
    <w:p w:rsidR="008D02F2" w:rsidRPr="00EE0E5F" w:rsidRDefault="008D02F2" w:rsidP="0085760D">
      <w:pPr>
        <w:ind w:firstLine="570"/>
        <w:jc w:val="both"/>
      </w:pPr>
      <w:r w:rsidRPr="00EE0E5F">
        <w:t xml:space="preserve">Оплата по договору </w:t>
      </w:r>
      <w:r>
        <w:t xml:space="preserve">на размещение нестационарного торгового объекта (объекта по оказанию услуг) производится </w:t>
      </w:r>
      <w:r w:rsidRPr="00EE0E5F">
        <w:t xml:space="preserve">путем перечисления денежных средств в наличной или безналичной формах на расчетный счет местного бюджета через УФК по РБ по реквизитам, указанным в договоре </w:t>
      </w:r>
      <w:r>
        <w:t>на размещение нестационарного торгового объекта (объекта по оказанию услуг)</w:t>
      </w:r>
      <w:r w:rsidRPr="00EE0E5F">
        <w:t>. Задаток, внесенный Покупателем, засчитывается в счет оплаты приобретаемых земельных участков.</w:t>
      </w:r>
    </w:p>
    <w:p w:rsidR="008D02F2" w:rsidRDefault="008D02F2" w:rsidP="00AB03CF">
      <w:pPr>
        <w:ind w:firstLine="570"/>
        <w:jc w:val="both"/>
      </w:pPr>
    </w:p>
    <w:p w:rsidR="008D02F2" w:rsidRDefault="008D02F2" w:rsidP="00AB03CF">
      <w:pPr>
        <w:ind w:firstLine="570"/>
        <w:jc w:val="both"/>
      </w:pPr>
    </w:p>
    <w:p w:rsidR="008D02F2" w:rsidRDefault="008D02F2" w:rsidP="00AB03CF">
      <w:pPr>
        <w:ind w:firstLine="570"/>
        <w:jc w:val="both"/>
      </w:pPr>
    </w:p>
    <w:p w:rsidR="008D02F2" w:rsidRDefault="008D02F2" w:rsidP="00AB03CF">
      <w:pPr>
        <w:ind w:firstLine="570"/>
        <w:jc w:val="both"/>
      </w:pPr>
    </w:p>
    <w:p w:rsidR="008D02F2" w:rsidRDefault="008D02F2" w:rsidP="00AB03CF">
      <w:pPr>
        <w:ind w:firstLine="570"/>
        <w:jc w:val="both"/>
      </w:pPr>
    </w:p>
    <w:p w:rsidR="008D02F2" w:rsidRPr="00EE0E5F" w:rsidRDefault="008D02F2" w:rsidP="00AB03CF">
      <w:pPr>
        <w:ind w:firstLine="570"/>
        <w:jc w:val="both"/>
      </w:pPr>
    </w:p>
    <w:p w:rsidR="008D02F2" w:rsidRDefault="008D02F2" w:rsidP="008D3C3B">
      <w:r>
        <w:t>Ознакомлен:</w:t>
      </w:r>
    </w:p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>
      <w:r>
        <w:t>Председатель комитета – начальник отдела</w:t>
      </w:r>
    </w:p>
    <w:p w:rsidR="008D02F2" w:rsidRDefault="008D02F2" w:rsidP="008D3C3B">
      <w:r>
        <w:t>Шарнина В.В.</w:t>
      </w:r>
    </w:p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/>
    <w:p w:rsidR="008D02F2" w:rsidRDefault="008D02F2" w:rsidP="008D3C3B">
      <w:pPr>
        <w:rPr>
          <w:sz w:val="16"/>
          <w:szCs w:val="16"/>
        </w:rPr>
      </w:pPr>
      <w:r>
        <w:rPr>
          <w:sz w:val="16"/>
          <w:szCs w:val="16"/>
        </w:rPr>
        <w:t>Мустафина Е.А.</w:t>
      </w:r>
    </w:p>
    <w:p w:rsidR="008D02F2" w:rsidRPr="00B01399" w:rsidRDefault="008D02F2" w:rsidP="00B01399">
      <w:pPr>
        <w:rPr>
          <w:sz w:val="16"/>
          <w:szCs w:val="16"/>
        </w:rPr>
      </w:pPr>
      <w:r>
        <w:rPr>
          <w:sz w:val="16"/>
          <w:szCs w:val="16"/>
        </w:rPr>
        <w:t xml:space="preserve">89272354890 </w:t>
      </w:r>
    </w:p>
    <w:sectPr w:rsidR="008D02F2" w:rsidRPr="00B01399" w:rsidSect="004763F5">
      <w:pgSz w:w="11907" w:h="16840" w:code="9"/>
      <w:pgMar w:top="777" w:right="794" w:bottom="471" w:left="1253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5685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53C57981"/>
    <w:multiLevelType w:val="hybridMultilevel"/>
    <w:tmpl w:val="2BAE03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45653C"/>
    <w:multiLevelType w:val="hybridMultilevel"/>
    <w:tmpl w:val="633C4B02"/>
    <w:lvl w:ilvl="0" w:tplc="919453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E178E1"/>
    <w:multiLevelType w:val="hybridMultilevel"/>
    <w:tmpl w:val="1E38C93C"/>
    <w:lvl w:ilvl="0" w:tplc="38B852A0">
      <w:start w:val="3"/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0325F8"/>
    <w:multiLevelType w:val="hybridMultilevel"/>
    <w:tmpl w:val="C03A1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57"/>
  <w:drawingGridVerticalSpacing w:val="39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575"/>
    <w:rsid w:val="00000B43"/>
    <w:rsid w:val="000020B6"/>
    <w:rsid w:val="00004CD9"/>
    <w:rsid w:val="00006795"/>
    <w:rsid w:val="00011F13"/>
    <w:rsid w:val="0001589C"/>
    <w:rsid w:val="0002009D"/>
    <w:rsid w:val="00021DA1"/>
    <w:rsid w:val="000278EC"/>
    <w:rsid w:val="00040A14"/>
    <w:rsid w:val="00040F35"/>
    <w:rsid w:val="00045F77"/>
    <w:rsid w:val="00046E4F"/>
    <w:rsid w:val="0006198B"/>
    <w:rsid w:val="000653C9"/>
    <w:rsid w:val="000802FB"/>
    <w:rsid w:val="000843E2"/>
    <w:rsid w:val="00084431"/>
    <w:rsid w:val="00085283"/>
    <w:rsid w:val="000A48CB"/>
    <w:rsid w:val="000A5949"/>
    <w:rsid w:val="000B28B5"/>
    <w:rsid w:val="000B4728"/>
    <w:rsid w:val="000B4B04"/>
    <w:rsid w:val="000B5B6E"/>
    <w:rsid w:val="000C172D"/>
    <w:rsid w:val="000C1810"/>
    <w:rsid w:val="000D47AD"/>
    <w:rsid w:val="000D51C9"/>
    <w:rsid w:val="000D5D8B"/>
    <w:rsid w:val="000D6EBC"/>
    <w:rsid w:val="000D73F5"/>
    <w:rsid w:val="000F0C0D"/>
    <w:rsid w:val="000F1290"/>
    <w:rsid w:val="000F2255"/>
    <w:rsid w:val="001017FA"/>
    <w:rsid w:val="00104C44"/>
    <w:rsid w:val="001073E9"/>
    <w:rsid w:val="00111AFA"/>
    <w:rsid w:val="00111B17"/>
    <w:rsid w:val="001168F6"/>
    <w:rsid w:val="00117B15"/>
    <w:rsid w:val="00125BF2"/>
    <w:rsid w:val="00126141"/>
    <w:rsid w:val="00134FF2"/>
    <w:rsid w:val="001361DD"/>
    <w:rsid w:val="001369D5"/>
    <w:rsid w:val="0013726A"/>
    <w:rsid w:val="00137930"/>
    <w:rsid w:val="001519E3"/>
    <w:rsid w:val="001559EC"/>
    <w:rsid w:val="001571EF"/>
    <w:rsid w:val="00165C5A"/>
    <w:rsid w:val="0017073F"/>
    <w:rsid w:val="00173991"/>
    <w:rsid w:val="00175793"/>
    <w:rsid w:val="00187663"/>
    <w:rsid w:val="00191C6A"/>
    <w:rsid w:val="001A05EF"/>
    <w:rsid w:val="001B0031"/>
    <w:rsid w:val="001B0D58"/>
    <w:rsid w:val="001B11C5"/>
    <w:rsid w:val="001B40D2"/>
    <w:rsid w:val="001B6E38"/>
    <w:rsid w:val="001C05AE"/>
    <w:rsid w:val="001C2575"/>
    <w:rsid w:val="001C4809"/>
    <w:rsid w:val="001C5A53"/>
    <w:rsid w:val="001C6758"/>
    <w:rsid w:val="001D1DCE"/>
    <w:rsid w:val="001E403D"/>
    <w:rsid w:val="001E41F8"/>
    <w:rsid w:val="001E70EC"/>
    <w:rsid w:val="001F36D5"/>
    <w:rsid w:val="001F6137"/>
    <w:rsid w:val="001F72F1"/>
    <w:rsid w:val="00201470"/>
    <w:rsid w:val="00217D2C"/>
    <w:rsid w:val="0022311C"/>
    <w:rsid w:val="00227C6D"/>
    <w:rsid w:val="00233760"/>
    <w:rsid w:val="00242DF0"/>
    <w:rsid w:val="002459F3"/>
    <w:rsid w:val="00245CCE"/>
    <w:rsid w:val="00246377"/>
    <w:rsid w:val="00247B1E"/>
    <w:rsid w:val="00250098"/>
    <w:rsid w:val="00250C1E"/>
    <w:rsid w:val="002532D8"/>
    <w:rsid w:val="00254784"/>
    <w:rsid w:val="00256E51"/>
    <w:rsid w:val="00263D27"/>
    <w:rsid w:val="00266AEA"/>
    <w:rsid w:val="00280FB1"/>
    <w:rsid w:val="002845F8"/>
    <w:rsid w:val="00286087"/>
    <w:rsid w:val="00290F87"/>
    <w:rsid w:val="00294C7C"/>
    <w:rsid w:val="00295BE3"/>
    <w:rsid w:val="00297AF9"/>
    <w:rsid w:val="002A6F0C"/>
    <w:rsid w:val="002A756B"/>
    <w:rsid w:val="002B1B41"/>
    <w:rsid w:val="002B2E88"/>
    <w:rsid w:val="002C1F3E"/>
    <w:rsid w:val="002C2510"/>
    <w:rsid w:val="002C5EAB"/>
    <w:rsid w:val="002C640F"/>
    <w:rsid w:val="002D11F2"/>
    <w:rsid w:val="002D1289"/>
    <w:rsid w:val="002D228B"/>
    <w:rsid w:val="002E574A"/>
    <w:rsid w:val="002F0115"/>
    <w:rsid w:val="002F4B61"/>
    <w:rsid w:val="002F514E"/>
    <w:rsid w:val="002F5F9A"/>
    <w:rsid w:val="003029F2"/>
    <w:rsid w:val="00303697"/>
    <w:rsid w:val="00304D8B"/>
    <w:rsid w:val="003065D1"/>
    <w:rsid w:val="0030730A"/>
    <w:rsid w:val="00307515"/>
    <w:rsid w:val="00307A2E"/>
    <w:rsid w:val="00325A7D"/>
    <w:rsid w:val="003317D2"/>
    <w:rsid w:val="00332596"/>
    <w:rsid w:val="00341BA5"/>
    <w:rsid w:val="00342F17"/>
    <w:rsid w:val="003454A8"/>
    <w:rsid w:val="00346861"/>
    <w:rsid w:val="00350369"/>
    <w:rsid w:val="00353E51"/>
    <w:rsid w:val="00356949"/>
    <w:rsid w:val="003678F7"/>
    <w:rsid w:val="00367AC9"/>
    <w:rsid w:val="00373151"/>
    <w:rsid w:val="0037623F"/>
    <w:rsid w:val="00381923"/>
    <w:rsid w:val="00384133"/>
    <w:rsid w:val="00387287"/>
    <w:rsid w:val="0039059B"/>
    <w:rsid w:val="00391149"/>
    <w:rsid w:val="00391BC9"/>
    <w:rsid w:val="003938C2"/>
    <w:rsid w:val="0039533D"/>
    <w:rsid w:val="00395609"/>
    <w:rsid w:val="003A33DA"/>
    <w:rsid w:val="003A6F06"/>
    <w:rsid w:val="003A79BA"/>
    <w:rsid w:val="003B7CDE"/>
    <w:rsid w:val="003C167F"/>
    <w:rsid w:val="003C1B0B"/>
    <w:rsid w:val="003C45CD"/>
    <w:rsid w:val="003C5AD5"/>
    <w:rsid w:val="003C7AFB"/>
    <w:rsid w:val="003D0365"/>
    <w:rsid w:val="003D27DD"/>
    <w:rsid w:val="003D2C0D"/>
    <w:rsid w:val="003D6422"/>
    <w:rsid w:val="003D64B1"/>
    <w:rsid w:val="003D7056"/>
    <w:rsid w:val="003E0FF1"/>
    <w:rsid w:val="003E1F18"/>
    <w:rsid w:val="003F1EBD"/>
    <w:rsid w:val="003F6B82"/>
    <w:rsid w:val="0040176D"/>
    <w:rsid w:val="00407A21"/>
    <w:rsid w:val="00407DD2"/>
    <w:rsid w:val="00412E6A"/>
    <w:rsid w:val="004300C7"/>
    <w:rsid w:val="004312D2"/>
    <w:rsid w:val="00437168"/>
    <w:rsid w:val="004420C3"/>
    <w:rsid w:val="004448CB"/>
    <w:rsid w:val="00446540"/>
    <w:rsid w:val="00447937"/>
    <w:rsid w:val="00453F9C"/>
    <w:rsid w:val="00455283"/>
    <w:rsid w:val="00455A6D"/>
    <w:rsid w:val="00461FCB"/>
    <w:rsid w:val="00462C9C"/>
    <w:rsid w:val="004654FF"/>
    <w:rsid w:val="0046635B"/>
    <w:rsid w:val="004763F5"/>
    <w:rsid w:val="00480BB8"/>
    <w:rsid w:val="004820CD"/>
    <w:rsid w:val="00485AFC"/>
    <w:rsid w:val="0048660B"/>
    <w:rsid w:val="00490DA1"/>
    <w:rsid w:val="004A183F"/>
    <w:rsid w:val="004A21B0"/>
    <w:rsid w:val="004A666C"/>
    <w:rsid w:val="004A6FD2"/>
    <w:rsid w:val="004A7CEB"/>
    <w:rsid w:val="004B18B8"/>
    <w:rsid w:val="004B3A82"/>
    <w:rsid w:val="004B3E0B"/>
    <w:rsid w:val="004B6A44"/>
    <w:rsid w:val="004C0C0C"/>
    <w:rsid w:val="004C5DA5"/>
    <w:rsid w:val="004D079C"/>
    <w:rsid w:val="004D16A1"/>
    <w:rsid w:val="004D78C5"/>
    <w:rsid w:val="004E1546"/>
    <w:rsid w:val="004E1920"/>
    <w:rsid w:val="004E428A"/>
    <w:rsid w:val="004E662E"/>
    <w:rsid w:val="004F2007"/>
    <w:rsid w:val="004F3AFB"/>
    <w:rsid w:val="00501203"/>
    <w:rsid w:val="00501C8A"/>
    <w:rsid w:val="005059C8"/>
    <w:rsid w:val="005076E6"/>
    <w:rsid w:val="005108CC"/>
    <w:rsid w:val="00513BCC"/>
    <w:rsid w:val="00522DA7"/>
    <w:rsid w:val="00523DE2"/>
    <w:rsid w:val="00525389"/>
    <w:rsid w:val="005259CE"/>
    <w:rsid w:val="00526C3C"/>
    <w:rsid w:val="00530E3F"/>
    <w:rsid w:val="005329B5"/>
    <w:rsid w:val="00536973"/>
    <w:rsid w:val="00542994"/>
    <w:rsid w:val="0054447D"/>
    <w:rsid w:val="005458BB"/>
    <w:rsid w:val="005534EB"/>
    <w:rsid w:val="00561E01"/>
    <w:rsid w:val="005639E0"/>
    <w:rsid w:val="00574C68"/>
    <w:rsid w:val="00577FB5"/>
    <w:rsid w:val="005813EE"/>
    <w:rsid w:val="005822CC"/>
    <w:rsid w:val="005835D5"/>
    <w:rsid w:val="00583A9A"/>
    <w:rsid w:val="00591AE4"/>
    <w:rsid w:val="00592553"/>
    <w:rsid w:val="005A1323"/>
    <w:rsid w:val="005A291E"/>
    <w:rsid w:val="005A3701"/>
    <w:rsid w:val="005B1390"/>
    <w:rsid w:val="005B2FC8"/>
    <w:rsid w:val="005B3D7D"/>
    <w:rsid w:val="005B3F5F"/>
    <w:rsid w:val="005B73C3"/>
    <w:rsid w:val="005C60D2"/>
    <w:rsid w:val="005C7C34"/>
    <w:rsid w:val="005D521A"/>
    <w:rsid w:val="005E0A9D"/>
    <w:rsid w:val="005E0F7A"/>
    <w:rsid w:val="005E3505"/>
    <w:rsid w:val="005E4BD3"/>
    <w:rsid w:val="005E5DE1"/>
    <w:rsid w:val="005F1404"/>
    <w:rsid w:val="005F2C58"/>
    <w:rsid w:val="00600BAB"/>
    <w:rsid w:val="00600C74"/>
    <w:rsid w:val="006046E1"/>
    <w:rsid w:val="00605BF3"/>
    <w:rsid w:val="00605DEA"/>
    <w:rsid w:val="006065FC"/>
    <w:rsid w:val="0061216E"/>
    <w:rsid w:val="0061276F"/>
    <w:rsid w:val="006134C5"/>
    <w:rsid w:val="00613D34"/>
    <w:rsid w:val="00614074"/>
    <w:rsid w:val="006216AB"/>
    <w:rsid w:val="00621A47"/>
    <w:rsid w:val="00622B6D"/>
    <w:rsid w:val="0062415A"/>
    <w:rsid w:val="00630B0D"/>
    <w:rsid w:val="006317CC"/>
    <w:rsid w:val="00633DFB"/>
    <w:rsid w:val="00641D34"/>
    <w:rsid w:val="006424AA"/>
    <w:rsid w:val="006435DE"/>
    <w:rsid w:val="006449CA"/>
    <w:rsid w:val="00644CEE"/>
    <w:rsid w:val="006469E7"/>
    <w:rsid w:val="0065335A"/>
    <w:rsid w:val="006536AB"/>
    <w:rsid w:val="00654E02"/>
    <w:rsid w:val="00654F8D"/>
    <w:rsid w:val="00663C8C"/>
    <w:rsid w:val="006778C3"/>
    <w:rsid w:val="00683FA5"/>
    <w:rsid w:val="0068448D"/>
    <w:rsid w:val="00687C58"/>
    <w:rsid w:val="006A0EBD"/>
    <w:rsid w:val="006A4FCD"/>
    <w:rsid w:val="006A7B36"/>
    <w:rsid w:val="006C5439"/>
    <w:rsid w:val="006D07B2"/>
    <w:rsid w:val="006D2B66"/>
    <w:rsid w:val="006D5B7C"/>
    <w:rsid w:val="006D7397"/>
    <w:rsid w:val="006E1C27"/>
    <w:rsid w:val="006E6B55"/>
    <w:rsid w:val="006E6E9C"/>
    <w:rsid w:val="006E7623"/>
    <w:rsid w:val="006F168F"/>
    <w:rsid w:val="006F19ED"/>
    <w:rsid w:val="00700872"/>
    <w:rsid w:val="00703F1F"/>
    <w:rsid w:val="00704B86"/>
    <w:rsid w:val="007063D0"/>
    <w:rsid w:val="007159D7"/>
    <w:rsid w:val="0072106B"/>
    <w:rsid w:val="00723C46"/>
    <w:rsid w:val="00725C83"/>
    <w:rsid w:val="0072696B"/>
    <w:rsid w:val="007314E9"/>
    <w:rsid w:val="0073325B"/>
    <w:rsid w:val="00734B53"/>
    <w:rsid w:val="00737D4C"/>
    <w:rsid w:val="00743F5E"/>
    <w:rsid w:val="0074450B"/>
    <w:rsid w:val="00747C48"/>
    <w:rsid w:val="00756FB9"/>
    <w:rsid w:val="007573AB"/>
    <w:rsid w:val="00761C03"/>
    <w:rsid w:val="007649E2"/>
    <w:rsid w:val="00774966"/>
    <w:rsid w:val="00774C7E"/>
    <w:rsid w:val="0078174C"/>
    <w:rsid w:val="00782180"/>
    <w:rsid w:val="007859AF"/>
    <w:rsid w:val="00785DA3"/>
    <w:rsid w:val="00793196"/>
    <w:rsid w:val="00793FA5"/>
    <w:rsid w:val="00797206"/>
    <w:rsid w:val="007972F1"/>
    <w:rsid w:val="007A1E46"/>
    <w:rsid w:val="007A37B6"/>
    <w:rsid w:val="007A417E"/>
    <w:rsid w:val="007A4BEA"/>
    <w:rsid w:val="007B19FD"/>
    <w:rsid w:val="007B3EA2"/>
    <w:rsid w:val="007B3F2A"/>
    <w:rsid w:val="007B497A"/>
    <w:rsid w:val="007B4AC8"/>
    <w:rsid w:val="007B631D"/>
    <w:rsid w:val="007B7D6F"/>
    <w:rsid w:val="007C74F8"/>
    <w:rsid w:val="007E3E2B"/>
    <w:rsid w:val="007F0F32"/>
    <w:rsid w:val="007F4AC5"/>
    <w:rsid w:val="007F7F46"/>
    <w:rsid w:val="00804504"/>
    <w:rsid w:val="00807767"/>
    <w:rsid w:val="008129A6"/>
    <w:rsid w:val="00815A20"/>
    <w:rsid w:val="00816417"/>
    <w:rsid w:val="00820298"/>
    <w:rsid w:val="00820E56"/>
    <w:rsid w:val="008221A7"/>
    <w:rsid w:val="00833B13"/>
    <w:rsid w:val="00836D38"/>
    <w:rsid w:val="00842230"/>
    <w:rsid w:val="00854617"/>
    <w:rsid w:val="00854B91"/>
    <w:rsid w:val="00856108"/>
    <w:rsid w:val="00856406"/>
    <w:rsid w:val="0085760D"/>
    <w:rsid w:val="0085773B"/>
    <w:rsid w:val="00862EAB"/>
    <w:rsid w:val="00872A96"/>
    <w:rsid w:val="0088446E"/>
    <w:rsid w:val="008872A6"/>
    <w:rsid w:val="00893968"/>
    <w:rsid w:val="00896D9C"/>
    <w:rsid w:val="008A5301"/>
    <w:rsid w:val="008B1D3B"/>
    <w:rsid w:val="008B1F50"/>
    <w:rsid w:val="008B74A9"/>
    <w:rsid w:val="008C22C5"/>
    <w:rsid w:val="008D02F2"/>
    <w:rsid w:val="008D2119"/>
    <w:rsid w:val="008D21C6"/>
    <w:rsid w:val="008D3831"/>
    <w:rsid w:val="008D3C3B"/>
    <w:rsid w:val="008E170F"/>
    <w:rsid w:val="008E217C"/>
    <w:rsid w:val="008E2832"/>
    <w:rsid w:val="008E2E06"/>
    <w:rsid w:val="008F31A0"/>
    <w:rsid w:val="00901391"/>
    <w:rsid w:val="00902683"/>
    <w:rsid w:val="009034FC"/>
    <w:rsid w:val="009065BD"/>
    <w:rsid w:val="009128BC"/>
    <w:rsid w:val="009147B1"/>
    <w:rsid w:val="009175F5"/>
    <w:rsid w:val="009223DD"/>
    <w:rsid w:val="009405AF"/>
    <w:rsid w:val="00942B5C"/>
    <w:rsid w:val="0094615B"/>
    <w:rsid w:val="00952779"/>
    <w:rsid w:val="00956D94"/>
    <w:rsid w:val="00957266"/>
    <w:rsid w:val="009738B1"/>
    <w:rsid w:val="00973D4A"/>
    <w:rsid w:val="0097404F"/>
    <w:rsid w:val="00990989"/>
    <w:rsid w:val="0099399F"/>
    <w:rsid w:val="00994E85"/>
    <w:rsid w:val="00997FD0"/>
    <w:rsid w:val="009A2EBC"/>
    <w:rsid w:val="009A36D9"/>
    <w:rsid w:val="009A621B"/>
    <w:rsid w:val="009A6679"/>
    <w:rsid w:val="009A7821"/>
    <w:rsid w:val="009A7CD4"/>
    <w:rsid w:val="009B142F"/>
    <w:rsid w:val="009B3AE6"/>
    <w:rsid w:val="009B3E6D"/>
    <w:rsid w:val="009C33E3"/>
    <w:rsid w:val="009C60BE"/>
    <w:rsid w:val="009C61BE"/>
    <w:rsid w:val="009D23C3"/>
    <w:rsid w:val="009E04B0"/>
    <w:rsid w:val="009E1406"/>
    <w:rsid w:val="009E1BB8"/>
    <w:rsid w:val="009E4B14"/>
    <w:rsid w:val="009E4F2D"/>
    <w:rsid w:val="009F28A2"/>
    <w:rsid w:val="009F5443"/>
    <w:rsid w:val="009F6AB9"/>
    <w:rsid w:val="00A01387"/>
    <w:rsid w:val="00A039D9"/>
    <w:rsid w:val="00A103DF"/>
    <w:rsid w:val="00A1042A"/>
    <w:rsid w:val="00A11B52"/>
    <w:rsid w:val="00A17A2F"/>
    <w:rsid w:val="00A17A89"/>
    <w:rsid w:val="00A210F3"/>
    <w:rsid w:val="00A2265B"/>
    <w:rsid w:val="00A23E55"/>
    <w:rsid w:val="00A27109"/>
    <w:rsid w:val="00A332B2"/>
    <w:rsid w:val="00A425E9"/>
    <w:rsid w:val="00A454D6"/>
    <w:rsid w:val="00A56039"/>
    <w:rsid w:val="00A60A7F"/>
    <w:rsid w:val="00A67178"/>
    <w:rsid w:val="00A671B1"/>
    <w:rsid w:val="00A67C8D"/>
    <w:rsid w:val="00A730D7"/>
    <w:rsid w:val="00A7614B"/>
    <w:rsid w:val="00A81D18"/>
    <w:rsid w:val="00A8358E"/>
    <w:rsid w:val="00A90761"/>
    <w:rsid w:val="00A90F9E"/>
    <w:rsid w:val="00A921FC"/>
    <w:rsid w:val="00A92E53"/>
    <w:rsid w:val="00A94B5D"/>
    <w:rsid w:val="00A96575"/>
    <w:rsid w:val="00A96FD1"/>
    <w:rsid w:val="00AA4B6C"/>
    <w:rsid w:val="00AA5681"/>
    <w:rsid w:val="00AB03CF"/>
    <w:rsid w:val="00AB378E"/>
    <w:rsid w:val="00AB3F33"/>
    <w:rsid w:val="00AC089A"/>
    <w:rsid w:val="00AC1076"/>
    <w:rsid w:val="00AC298F"/>
    <w:rsid w:val="00AC2F77"/>
    <w:rsid w:val="00AC35F9"/>
    <w:rsid w:val="00AC4D42"/>
    <w:rsid w:val="00AE3829"/>
    <w:rsid w:val="00AF7071"/>
    <w:rsid w:val="00B01399"/>
    <w:rsid w:val="00B04DED"/>
    <w:rsid w:val="00B056F0"/>
    <w:rsid w:val="00B129F9"/>
    <w:rsid w:val="00B13BE4"/>
    <w:rsid w:val="00B15E4C"/>
    <w:rsid w:val="00B2317E"/>
    <w:rsid w:val="00B23A40"/>
    <w:rsid w:val="00B25DF0"/>
    <w:rsid w:val="00B269C1"/>
    <w:rsid w:val="00B3002F"/>
    <w:rsid w:val="00B34B7A"/>
    <w:rsid w:val="00B3511F"/>
    <w:rsid w:val="00B35858"/>
    <w:rsid w:val="00B44076"/>
    <w:rsid w:val="00B46591"/>
    <w:rsid w:val="00B46EC1"/>
    <w:rsid w:val="00B545B4"/>
    <w:rsid w:val="00B55D63"/>
    <w:rsid w:val="00B57929"/>
    <w:rsid w:val="00B60B97"/>
    <w:rsid w:val="00B615DF"/>
    <w:rsid w:val="00B6260B"/>
    <w:rsid w:val="00B62726"/>
    <w:rsid w:val="00B62F16"/>
    <w:rsid w:val="00B63149"/>
    <w:rsid w:val="00B64D05"/>
    <w:rsid w:val="00B81B9D"/>
    <w:rsid w:val="00B8584B"/>
    <w:rsid w:val="00B91B14"/>
    <w:rsid w:val="00B961B0"/>
    <w:rsid w:val="00BA656F"/>
    <w:rsid w:val="00BA79E6"/>
    <w:rsid w:val="00BB26CF"/>
    <w:rsid w:val="00BB5688"/>
    <w:rsid w:val="00BB5985"/>
    <w:rsid w:val="00BC1CA2"/>
    <w:rsid w:val="00BE3B1B"/>
    <w:rsid w:val="00BE5DB0"/>
    <w:rsid w:val="00BE7859"/>
    <w:rsid w:val="00BF06DD"/>
    <w:rsid w:val="00BF54F1"/>
    <w:rsid w:val="00BF7664"/>
    <w:rsid w:val="00BF7D40"/>
    <w:rsid w:val="00C008F5"/>
    <w:rsid w:val="00C05562"/>
    <w:rsid w:val="00C10A92"/>
    <w:rsid w:val="00C20F4E"/>
    <w:rsid w:val="00C2438D"/>
    <w:rsid w:val="00C26925"/>
    <w:rsid w:val="00C27297"/>
    <w:rsid w:val="00C3600C"/>
    <w:rsid w:val="00C40BC1"/>
    <w:rsid w:val="00C420E7"/>
    <w:rsid w:val="00C45FB6"/>
    <w:rsid w:val="00C463EC"/>
    <w:rsid w:val="00C4646D"/>
    <w:rsid w:val="00C5433B"/>
    <w:rsid w:val="00C570E9"/>
    <w:rsid w:val="00C603E9"/>
    <w:rsid w:val="00C614A9"/>
    <w:rsid w:val="00C62F97"/>
    <w:rsid w:val="00C64D1B"/>
    <w:rsid w:val="00C66C48"/>
    <w:rsid w:val="00C71AEE"/>
    <w:rsid w:val="00C71E9E"/>
    <w:rsid w:val="00C73924"/>
    <w:rsid w:val="00C749B8"/>
    <w:rsid w:val="00C77666"/>
    <w:rsid w:val="00C77A36"/>
    <w:rsid w:val="00C8297C"/>
    <w:rsid w:val="00C8537D"/>
    <w:rsid w:val="00C85469"/>
    <w:rsid w:val="00C86297"/>
    <w:rsid w:val="00C931F3"/>
    <w:rsid w:val="00C95CAD"/>
    <w:rsid w:val="00CA07F0"/>
    <w:rsid w:val="00CA641C"/>
    <w:rsid w:val="00CA68E9"/>
    <w:rsid w:val="00CB1670"/>
    <w:rsid w:val="00CB6DB4"/>
    <w:rsid w:val="00CB6E66"/>
    <w:rsid w:val="00CB787A"/>
    <w:rsid w:val="00CC0189"/>
    <w:rsid w:val="00CC5947"/>
    <w:rsid w:val="00CC7EAF"/>
    <w:rsid w:val="00CD7344"/>
    <w:rsid w:val="00CE0DE6"/>
    <w:rsid w:val="00CF271F"/>
    <w:rsid w:val="00CF3A3D"/>
    <w:rsid w:val="00D001AB"/>
    <w:rsid w:val="00D04227"/>
    <w:rsid w:val="00D06C71"/>
    <w:rsid w:val="00D06D0B"/>
    <w:rsid w:val="00D15D4D"/>
    <w:rsid w:val="00D20B43"/>
    <w:rsid w:val="00D33C2E"/>
    <w:rsid w:val="00D42F7D"/>
    <w:rsid w:val="00D4788F"/>
    <w:rsid w:val="00D606F7"/>
    <w:rsid w:val="00D62955"/>
    <w:rsid w:val="00D71191"/>
    <w:rsid w:val="00D72BC4"/>
    <w:rsid w:val="00D750B4"/>
    <w:rsid w:val="00D80967"/>
    <w:rsid w:val="00D81505"/>
    <w:rsid w:val="00D815F4"/>
    <w:rsid w:val="00D863BE"/>
    <w:rsid w:val="00D90B2F"/>
    <w:rsid w:val="00D97B38"/>
    <w:rsid w:val="00DA2E3C"/>
    <w:rsid w:val="00DB1097"/>
    <w:rsid w:val="00DB16F9"/>
    <w:rsid w:val="00DB3A54"/>
    <w:rsid w:val="00DB742C"/>
    <w:rsid w:val="00DC2CAB"/>
    <w:rsid w:val="00DC3265"/>
    <w:rsid w:val="00DC6B88"/>
    <w:rsid w:val="00DD4DBB"/>
    <w:rsid w:val="00DF0FC6"/>
    <w:rsid w:val="00DF143C"/>
    <w:rsid w:val="00DF234E"/>
    <w:rsid w:val="00E02A0D"/>
    <w:rsid w:val="00E02E07"/>
    <w:rsid w:val="00E138A2"/>
    <w:rsid w:val="00E16F4F"/>
    <w:rsid w:val="00E21982"/>
    <w:rsid w:val="00E22F64"/>
    <w:rsid w:val="00E26BC5"/>
    <w:rsid w:val="00E30BD8"/>
    <w:rsid w:val="00E3753E"/>
    <w:rsid w:val="00E37B6A"/>
    <w:rsid w:val="00E4399C"/>
    <w:rsid w:val="00E43CE1"/>
    <w:rsid w:val="00E47E7C"/>
    <w:rsid w:val="00E509DB"/>
    <w:rsid w:val="00E5426C"/>
    <w:rsid w:val="00E54B63"/>
    <w:rsid w:val="00E54CBB"/>
    <w:rsid w:val="00E6101C"/>
    <w:rsid w:val="00E63F6F"/>
    <w:rsid w:val="00E66377"/>
    <w:rsid w:val="00E75AF4"/>
    <w:rsid w:val="00E76208"/>
    <w:rsid w:val="00E76924"/>
    <w:rsid w:val="00EB1588"/>
    <w:rsid w:val="00EB16EB"/>
    <w:rsid w:val="00EB3297"/>
    <w:rsid w:val="00EB44E0"/>
    <w:rsid w:val="00EB5911"/>
    <w:rsid w:val="00EC25AD"/>
    <w:rsid w:val="00ED0BD9"/>
    <w:rsid w:val="00ED51B9"/>
    <w:rsid w:val="00ED5F36"/>
    <w:rsid w:val="00ED67DE"/>
    <w:rsid w:val="00EE0E5F"/>
    <w:rsid w:val="00EE1E29"/>
    <w:rsid w:val="00EE1E2F"/>
    <w:rsid w:val="00EF01CF"/>
    <w:rsid w:val="00EF66F4"/>
    <w:rsid w:val="00F00923"/>
    <w:rsid w:val="00F01FF6"/>
    <w:rsid w:val="00F05038"/>
    <w:rsid w:val="00F07CE4"/>
    <w:rsid w:val="00F123F3"/>
    <w:rsid w:val="00F2139F"/>
    <w:rsid w:val="00F24AA7"/>
    <w:rsid w:val="00F278AC"/>
    <w:rsid w:val="00F30925"/>
    <w:rsid w:val="00F44F3D"/>
    <w:rsid w:val="00F54325"/>
    <w:rsid w:val="00F551CD"/>
    <w:rsid w:val="00F60F18"/>
    <w:rsid w:val="00F66EDA"/>
    <w:rsid w:val="00F70F5E"/>
    <w:rsid w:val="00F72BAE"/>
    <w:rsid w:val="00F735E7"/>
    <w:rsid w:val="00F74154"/>
    <w:rsid w:val="00F74E5A"/>
    <w:rsid w:val="00F75412"/>
    <w:rsid w:val="00F75B3F"/>
    <w:rsid w:val="00F76097"/>
    <w:rsid w:val="00F85C87"/>
    <w:rsid w:val="00F91C79"/>
    <w:rsid w:val="00FA1535"/>
    <w:rsid w:val="00FA453F"/>
    <w:rsid w:val="00FA6489"/>
    <w:rsid w:val="00FB5CAD"/>
    <w:rsid w:val="00FB6513"/>
    <w:rsid w:val="00FB7C89"/>
    <w:rsid w:val="00FC06B3"/>
    <w:rsid w:val="00FD186F"/>
    <w:rsid w:val="00FD4ADA"/>
    <w:rsid w:val="00FD6405"/>
    <w:rsid w:val="00FD70EA"/>
    <w:rsid w:val="00FD7526"/>
    <w:rsid w:val="00FD794E"/>
    <w:rsid w:val="00FD7CB6"/>
    <w:rsid w:val="00FD7F7B"/>
    <w:rsid w:val="00FE0D0C"/>
    <w:rsid w:val="00FE148A"/>
    <w:rsid w:val="00FF158E"/>
    <w:rsid w:val="00FF38A5"/>
    <w:rsid w:val="00FF70E0"/>
    <w:rsid w:val="00FF752C"/>
    <w:rsid w:val="00F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B0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uiPriority w:val="99"/>
    <w:rsid w:val="00542994"/>
    <w:pPr>
      <w:numPr>
        <w:numId w:val="2"/>
      </w:numPr>
    </w:pPr>
  </w:style>
  <w:style w:type="table" w:styleId="TableGrid">
    <w:name w:val="Table Grid"/>
    <w:basedOn w:val="TableNormal"/>
    <w:uiPriority w:val="99"/>
    <w:rsid w:val="00407A2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72106B"/>
    <w:pPr>
      <w:ind w:firstLine="708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8192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46E4F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1923"/>
    <w:rPr>
      <w:sz w:val="2"/>
      <w:szCs w:val="2"/>
    </w:rPr>
  </w:style>
  <w:style w:type="paragraph" w:customStyle="1" w:styleId="ConsPlusNormal">
    <w:name w:val="ConsPlusNormal"/>
    <w:uiPriority w:val="99"/>
    <w:rsid w:val="009175F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81641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87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10</Pages>
  <Words>2212</Words>
  <Characters>12612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И Н Ф О Р М А Ц И О Н Н О Е  С О О Б Щ Е Н И Е</dc:title>
  <dc:subject/>
  <dc:creator>sys</dc:creator>
  <cp:keywords/>
  <dc:description/>
  <cp:lastModifiedBy>User</cp:lastModifiedBy>
  <cp:revision>3</cp:revision>
  <cp:lastPrinted>2020-05-08T10:28:00Z</cp:lastPrinted>
  <dcterms:created xsi:type="dcterms:W3CDTF">2020-05-08T11:59:00Z</dcterms:created>
  <dcterms:modified xsi:type="dcterms:W3CDTF">2020-05-19T09:37:00Z</dcterms:modified>
</cp:coreProperties>
</file>